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EBFFE" w14:textId="23F0F3BF" w:rsidR="0039661D" w:rsidRDefault="001F1B64" w:rsidP="00B7798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Referral</w:t>
      </w:r>
      <w:r w:rsidR="0039661D" w:rsidRPr="00B77986">
        <w:rPr>
          <w:b/>
          <w:sz w:val="24"/>
          <w:szCs w:val="24"/>
          <w:u w:val="single"/>
        </w:rPr>
        <w:t xml:space="preserve"> Form</w:t>
      </w:r>
    </w:p>
    <w:p w14:paraId="7A2F1B54" w14:textId="2AA77A65" w:rsidR="00E3612D" w:rsidRDefault="00E3612D" w:rsidP="00E3612D">
      <w:pPr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Referral Guidelines</w:t>
      </w:r>
    </w:p>
    <w:p w14:paraId="760F2E62" w14:textId="05D1AA40" w:rsidR="00E3612D" w:rsidRDefault="00E3612D" w:rsidP="00E3612D">
      <w:pPr>
        <w:pStyle w:val="ListParagraph"/>
        <w:numPr>
          <w:ilvl w:val="0"/>
          <w:numId w:val="2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All information will be kept confidential and secure.</w:t>
      </w:r>
    </w:p>
    <w:p w14:paraId="577D1950" w14:textId="127CC8D3" w:rsidR="00E3612D" w:rsidRDefault="00E3612D" w:rsidP="00E3612D">
      <w:pPr>
        <w:pStyle w:val="ListParagraph"/>
        <w:numPr>
          <w:ilvl w:val="0"/>
          <w:numId w:val="2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If it is decided no further action will come from this referral form, all information will be destroyed.</w:t>
      </w:r>
    </w:p>
    <w:p w14:paraId="0F8E3715" w14:textId="2F56A827" w:rsidR="00E3612D" w:rsidRPr="00E3612D" w:rsidRDefault="00E3612D" w:rsidP="00E3612D">
      <w:pPr>
        <w:pStyle w:val="ListParagraph"/>
        <w:numPr>
          <w:ilvl w:val="0"/>
          <w:numId w:val="2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Information is collected for giving the best support and advice.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1"/>
        <w:gridCol w:w="5235"/>
      </w:tblGrid>
      <w:tr w:rsidR="00A60222" w14:paraId="674E639A" w14:textId="77777777" w:rsidTr="00D1054A">
        <w:tc>
          <w:tcPr>
            <w:tcW w:w="10456" w:type="dxa"/>
            <w:gridSpan w:val="2"/>
            <w:shd w:val="clear" w:color="auto" w:fill="00CC99"/>
          </w:tcPr>
          <w:p w14:paraId="4D7A48F9" w14:textId="426E290B" w:rsidR="00A60222" w:rsidRPr="00E3612D" w:rsidRDefault="00A60222" w:rsidP="00992985">
            <w:pPr>
              <w:jc w:val="center"/>
              <w:rPr>
                <w:bCs/>
              </w:rPr>
            </w:pPr>
            <w:r w:rsidRPr="00D1054A">
              <w:rPr>
                <w:b/>
                <w:color w:val="FFFFFF" w:themeColor="background1"/>
                <w:u w:val="single"/>
              </w:rPr>
              <w:t>Therapy Services</w:t>
            </w:r>
          </w:p>
        </w:tc>
      </w:tr>
      <w:tr w:rsidR="00A60222" w14:paraId="698095EC" w14:textId="77777777" w:rsidTr="009D07B1">
        <w:tc>
          <w:tcPr>
            <w:tcW w:w="10456" w:type="dxa"/>
            <w:gridSpan w:val="2"/>
            <w:shd w:val="clear" w:color="auto" w:fill="auto"/>
          </w:tcPr>
          <w:p w14:paraId="52F46EB0" w14:textId="3CDC4F33" w:rsidR="00A60222" w:rsidRPr="00010B77" w:rsidRDefault="00FC31C6" w:rsidP="00B77986">
            <w:pPr>
              <w:rPr>
                <w:bCs/>
                <w:sz w:val="20"/>
                <w:szCs w:val="20"/>
              </w:rPr>
            </w:pPr>
            <w:r w:rsidRPr="00010B77">
              <w:rPr>
                <w:bCs/>
                <w:sz w:val="20"/>
                <w:szCs w:val="20"/>
              </w:rPr>
              <w:t xml:space="preserve">(please state services </w:t>
            </w:r>
            <w:r w:rsidR="00C05B27" w:rsidRPr="00010B77">
              <w:rPr>
                <w:bCs/>
                <w:sz w:val="20"/>
                <w:szCs w:val="20"/>
              </w:rPr>
              <w:t>of interest</w:t>
            </w:r>
            <w:r w:rsidR="00D6308A" w:rsidRPr="00010B77">
              <w:rPr>
                <w:bCs/>
                <w:sz w:val="20"/>
                <w:szCs w:val="20"/>
              </w:rPr>
              <w:t xml:space="preserve"> and reason for referral)</w:t>
            </w:r>
          </w:p>
          <w:p w14:paraId="1F6A26E3" w14:textId="3B62A161" w:rsidR="00E3612D" w:rsidRPr="00FC31C6" w:rsidRDefault="00E3612D" w:rsidP="00B77986">
            <w:pPr>
              <w:rPr>
                <w:bCs/>
              </w:rPr>
            </w:pPr>
          </w:p>
          <w:p w14:paraId="774C7762" w14:textId="77777777" w:rsidR="00B77986" w:rsidRDefault="00B77986" w:rsidP="00992985">
            <w:pPr>
              <w:jc w:val="center"/>
              <w:rPr>
                <w:b/>
                <w:u w:val="single"/>
              </w:rPr>
            </w:pPr>
          </w:p>
          <w:p w14:paraId="3FFAF1BE" w14:textId="77777777" w:rsidR="00E22DAC" w:rsidRDefault="00E22DAC" w:rsidP="00992985">
            <w:pPr>
              <w:jc w:val="center"/>
              <w:rPr>
                <w:b/>
                <w:u w:val="single"/>
              </w:rPr>
            </w:pPr>
          </w:p>
          <w:p w14:paraId="6CA11850" w14:textId="77777777" w:rsidR="00E22DAC" w:rsidRDefault="00E22DAC" w:rsidP="00992985">
            <w:pPr>
              <w:jc w:val="center"/>
              <w:rPr>
                <w:b/>
                <w:u w:val="single"/>
              </w:rPr>
            </w:pPr>
          </w:p>
          <w:p w14:paraId="491DCCC3" w14:textId="77777777" w:rsidR="00E22DAC" w:rsidRDefault="00E22DAC" w:rsidP="00992985">
            <w:pPr>
              <w:jc w:val="center"/>
              <w:rPr>
                <w:b/>
                <w:u w:val="single"/>
              </w:rPr>
            </w:pPr>
          </w:p>
          <w:p w14:paraId="5392A117" w14:textId="77777777" w:rsidR="00E22DAC" w:rsidRDefault="00E22DAC" w:rsidP="00992985">
            <w:pPr>
              <w:jc w:val="center"/>
              <w:rPr>
                <w:b/>
                <w:u w:val="single"/>
              </w:rPr>
            </w:pPr>
          </w:p>
          <w:p w14:paraId="5A1A0B44" w14:textId="77777777" w:rsidR="00E22DAC" w:rsidRDefault="00E22DAC" w:rsidP="00992985">
            <w:pPr>
              <w:jc w:val="center"/>
              <w:rPr>
                <w:b/>
                <w:u w:val="single"/>
              </w:rPr>
            </w:pPr>
          </w:p>
          <w:p w14:paraId="0BC76896" w14:textId="77777777" w:rsidR="00E22DAC" w:rsidRDefault="00E22DAC" w:rsidP="00992985">
            <w:pPr>
              <w:jc w:val="center"/>
              <w:rPr>
                <w:b/>
                <w:u w:val="single"/>
              </w:rPr>
            </w:pPr>
          </w:p>
          <w:p w14:paraId="3E14475F" w14:textId="77777777" w:rsidR="00E22DAC" w:rsidRDefault="00E22DAC" w:rsidP="00992985">
            <w:pPr>
              <w:jc w:val="center"/>
              <w:rPr>
                <w:b/>
                <w:u w:val="single"/>
              </w:rPr>
            </w:pPr>
          </w:p>
          <w:p w14:paraId="2952D34A" w14:textId="5D02E412" w:rsidR="009D07B1" w:rsidRDefault="009D07B1" w:rsidP="00992985">
            <w:pPr>
              <w:jc w:val="center"/>
              <w:rPr>
                <w:b/>
                <w:u w:val="single"/>
              </w:rPr>
            </w:pPr>
          </w:p>
        </w:tc>
      </w:tr>
      <w:tr w:rsidR="0039661D" w14:paraId="2FDE772E" w14:textId="77777777" w:rsidTr="00D1054A">
        <w:tc>
          <w:tcPr>
            <w:tcW w:w="10456" w:type="dxa"/>
            <w:gridSpan w:val="2"/>
            <w:shd w:val="clear" w:color="auto" w:fill="00CC99"/>
          </w:tcPr>
          <w:p w14:paraId="35985415" w14:textId="77777777" w:rsidR="0039661D" w:rsidRPr="004D625D" w:rsidRDefault="0039661D" w:rsidP="00992985">
            <w:pPr>
              <w:jc w:val="center"/>
              <w:rPr>
                <w:b/>
                <w:u w:val="single"/>
              </w:rPr>
            </w:pPr>
            <w:r w:rsidRPr="00D1054A">
              <w:rPr>
                <w:b/>
                <w:color w:val="FFFFFF" w:themeColor="background1"/>
                <w:u w:val="single"/>
              </w:rPr>
              <w:t>Clients Information</w:t>
            </w:r>
          </w:p>
        </w:tc>
      </w:tr>
      <w:tr w:rsidR="0039661D" w14:paraId="7B402BB0" w14:textId="77777777" w:rsidTr="009D07B1">
        <w:trPr>
          <w:trHeight w:val="334"/>
        </w:trPr>
        <w:tc>
          <w:tcPr>
            <w:tcW w:w="5221" w:type="dxa"/>
          </w:tcPr>
          <w:p w14:paraId="267BBA74" w14:textId="77777777" w:rsidR="0039661D" w:rsidRDefault="0039661D" w:rsidP="00992985">
            <w:r>
              <w:t>Name:</w:t>
            </w:r>
          </w:p>
          <w:p w14:paraId="048EF97B" w14:textId="49089282" w:rsidR="00B86AC5" w:rsidRDefault="00B86AC5" w:rsidP="00992985"/>
        </w:tc>
        <w:tc>
          <w:tcPr>
            <w:tcW w:w="5235" w:type="dxa"/>
          </w:tcPr>
          <w:p w14:paraId="1F722080" w14:textId="77777777" w:rsidR="0039661D" w:rsidRDefault="0039661D" w:rsidP="00992985">
            <w:r>
              <w:t>Gender:</w:t>
            </w:r>
          </w:p>
          <w:p w14:paraId="7C058805" w14:textId="7AE19C92" w:rsidR="00B86AC5" w:rsidRDefault="00B86AC5" w:rsidP="00992985"/>
        </w:tc>
      </w:tr>
      <w:tr w:rsidR="0039661D" w14:paraId="6C69CC40" w14:textId="77777777" w:rsidTr="009D07B1">
        <w:trPr>
          <w:trHeight w:val="96"/>
        </w:trPr>
        <w:tc>
          <w:tcPr>
            <w:tcW w:w="5221" w:type="dxa"/>
          </w:tcPr>
          <w:p w14:paraId="43E213AB" w14:textId="3C4086DF" w:rsidR="00294A68" w:rsidRDefault="0039661D" w:rsidP="00DD5630">
            <w:r>
              <w:t>Home Address:</w:t>
            </w:r>
            <w:r w:rsidR="00B86AC5">
              <w:t xml:space="preserve"> </w:t>
            </w:r>
          </w:p>
          <w:p w14:paraId="08F4EE85" w14:textId="77777777" w:rsidR="0039661D" w:rsidRDefault="0039661D" w:rsidP="00992985"/>
          <w:p w14:paraId="376F2581" w14:textId="77777777" w:rsidR="0039661D" w:rsidRDefault="0039661D" w:rsidP="00992985"/>
        </w:tc>
        <w:tc>
          <w:tcPr>
            <w:tcW w:w="5235" w:type="dxa"/>
          </w:tcPr>
          <w:p w14:paraId="5E0DB336" w14:textId="468D0700" w:rsidR="0039661D" w:rsidRDefault="0039661D" w:rsidP="00992985">
            <w:r>
              <w:t>Date of Birth:</w:t>
            </w:r>
          </w:p>
          <w:p w14:paraId="46B0CF97" w14:textId="77777777" w:rsidR="001933A8" w:rsidRDefault="001933A8" w:rsidP="00DD5630"/>
          <w:p w14:paraId="33CCAE5B" w14:textId="77777777" w:rsidR="00DD5630" w:rsidRDefault="00DD5630" w:rsidP="00DD5630"/>
          <w:p w14:paraId="3DFEA0C0" w14:textId="0818A05C" w:rsidR="00DD5630" w:rsidRDefault="00DD5630" w:rsidP="00DD5630"/>
        </w:tc>
      </w:tr>
      <w:tr w:rsidR="0039661D" w14:paraId="38735D08" w14:textId="77777777" w:rsidTr="009D07B1">
        <w:tc>
          <w:tcPr>
            <w:tcW w:w="10456" w:type="dxa"/>
            <w:gridSpan w:val="2"/>
            <w:shd w:val="clear" w:color="auto" w:fill="auto"/>
          </w:tcPr>
          <w:p w14:paraId="30DD0E30" w14:textId="471A2F21" w:rsidR="0039661D" w:rsidRDefault="0039661D" w:rsidP="00992985">
            <w:r>
              <w:t xml:space="preserve">Phone(s): </w:t>
            </w:r>
            <w:r w:rsidRPr="004D625D">
              <w:rPr>
                <w:sz w:val="16"/>
                <w:szCs w:val="16"/>
              </w:rPr>
              <w:t>(check preferred contact number)</w:t>
            </w:r>
            <w:r>
              <w:rPr>
                <w:sz w:val="16"/>
                <w:szCs w:val="16"/>
              </w:rPr>
              <w:t xml:space="preserve"> </w:t>
            </w:r>
            <w:r w:rsidRPr="004D625D">
              <w:sym w:font="Symbol" w:char="F0FF"/>
            </w:r>
            <w:r w:rsidRPr="004D625D">
              <w:t xml:space="preserve"> </w:t>
            </w:r>
            <w:r>
              <w:t xml:space="preserve">Home:                              </w:t>
            </w:r>
            <w:r>
              <w:sym w:font="Symbol" w:char="F0FF"/>
            </w:r>
            <w:r>
              <w:t xml:space="preserve">Mobile:                              </w:t>
            </w:r>
            <w:r>
              <w:sym w:font="Symbol" w:char="F0FF"/>
            </w:r>
            <w:r>
              <w:t xml:space="preserve"> Work:</w:t>
            </w:r>
          </w:p>
          <w:p w14:paraId="1FC8EE71" w14:textId="77777777" w:rsidR="008F3EBB" w:rsidRDefault="008F3EBB" w:rsidP="00992985"/>
          <w:p w14:paraId="31CD9FAC" w14:textId="0E0CE564" w:rsidR="00DD5630" w:rsidRPr="004D625D" w:rsidRDefault="00DD5630" w:rsidP="00992985"/>
        </w:tc>
      </w:tr>
      <w:tr w:rsidR="00A60222" w14:paraId="4FCBD139" w14:textId="77777777" w:rsidTr="009D07B1">
        <w:tc>
          <w:tcPr>
            <w:tcW w:w="10456" w:type="dxa"/>
            <w:gridSpan w:val="2"/>
            <w:shd w:val="clear" w:color="auto" w:fill="auto"/>
          </w:tcPr>
          <w:p w14:paraId="2D873EDE" w14:textId="01A4A2E3" w:rsidR="00A60222" w:rsidRDefault="00A60222" w:rsidP="00992985">
            <w:r>
              <w:t>Known allergies</w:t>
            </w:r>
            <w:r w:rsidR="00FD5609">
              <w:t>/medication/medical problems</w:t>
            </w:r>
            <w:r>
              <w:t xml:space="preserve">: </w:t>
            </w:r>
          </w:p>
          <w:p w14:paraId="24098175" w14:textId="77777777" w:rsidR="00DD5630" w:rsidRDefault="00DD5630" w:rsidP="00992985"/>
          <w:p w14:paraId="159AE213" w14:textId="77777777" w:rsidR="00A60222" w:rsidRDefault="00A60222" w:rsidP="00992985"/>
          <w:p w14:paraId="51C24FF4" w14:textId="77777777" w:rsidR="00FD5609" w:rsidRDefault="00FD5609" w:rsidP="00992985"/>
          <w:p w14:paraId="6A72C3BB" w14:textId="00E44F49" w:rsidR="001933A8" w:rsidRDefault="001933A8" w:rsidP="00992985"/>
        </w:tc>
      </w:tr>
      <w:tr w:rsidR="00A60222" w14:paraId="4CEA88D1" w14:textId="77777777" w:rsidTr="009D07B1">
        <w:tc>
          <w:tcPr>
            <w:tcW w:w="10456" w:type="dxa"/>
            <w:gridSpan w:val="2"/>
            <w:shd w:val="clear" w:color="auto" w:fill="auto"/>
          </w:tcPr>
          <w:p w14:paraId="19ABACD2" w14:textId="77777777" w:rsidR="00A60222" w:rsidRDefault="00A60222" w:rsidP="00992985">
            <w:r>
              <w:t>GP:</w:t>
            </w:r>
          </w:p>
          <w:p w14:paraId="4212E5C0" w14:textId="77777777" w:rsidR="00A60222" w:rsidRDefault="00A60222" w:rsidP="00992985"/>
          <w:p w14:paraId="670B47D4" w14:textId="1BB838AE" w:rsidR="00A60222" w:rsidRDefault="00A60222" w:rsidP="00992985"/>
          <w:p w14:paraId="05631BA8" w14:textId="77777777" w:rsidR="00DD5630" w:rsidRDefault="00DD5630" w:rsidP="00992985"/>
          <w:p w14:paraId="2D69BFA9" w14:textId="26821278" w:rsidR="001933A8" w:rsidRDefault="001933A8" w:rsidP="00992985"/>
        </w:tc>
      </w:tr>
      <w:tr w:rsidR="0039661D" w14:paraId="63941139" w14:textId="77777777" w:rsidTr="00D1054A">
        <w:tc>
          <w:tcPr>
            <w:tcW w:w="10456" w:type="dxa"/>
            <w:gridSpan w:val="2"/>
            <w:shd w:val="clear" w:color="auto" w:fill="00CC99"/>
          </w:tcPr>
          <w:p w14:paraId="3CC4C3B0" w14:textId="77777777" w:rsidR="0039661D" w:rsidRDefault="0039661D" w:rsidP="00992985">
            <w:pPr>
              <w:jc w:val="center"/>
            </w:pPr>
            <w:r w:rsidRPr="00D1054A">
              <w:rPr>
                <w:b/>
                <w:color w:val="FFFFFF" w:themeColor="background1"/>
                <w:u w:val="single"/>
              </w:rPr>
              <w:t>Responsible Adult(s) Information</w:t>
            </w:r>
          </w:p>
        </w:tc>
      </w:tr>
      <w:tr w:rsidR="0039661D" w14:paraId="30FBE8B4" w14:textId="77777777" w:rsidTr="009D07B1">
        <w:trPr>
          <w:trHeight w:val="96"/>
        </w:trPr>
        <w:tc>
          <w:tcPr>
            <w:tcW w:w="5221" w:type="dxa"/>
          </w:tcPr>
          <w:p w14:paraId="4265B330" w14:textId="23A972E4" w:rsidR="0039661D" w:rsidRDefault="0039661D" w:rsidP="00992985">
            <w:r w:rsidRPr="00DE17D9">
              <w:rPr>
                <w:shd w:val="clear" w:color="auto" w:fill="B6DDE8" w:themeFill="accent5" w:themeFillTint="66"/>
              </w:rPr>
              <w:t>Adult 1</w:t>
            </w:r>
            <w:r>
              <w:t>: Name:</w:t>
            </w:r>
            <w:r w:rsidR="004D5319">
              <w:t xml:space="preserve"> </w:t>
            </w:r>
          </w:p>
        </w:tc>
        <w:tc>
          <w:tcPr>
            <w:tcW w:w="5235" w:type="dxa"/>
          </w:tcPr>
          <w:p w14:paraId="33E9C43B" w14:textId="0AC47AA6" w:rsidR="0039661D" w:rsidRDefault="0039661D" w:rsidP="00992985">
            <w:r>
              <w:t>Relationship to the child</w:t>
            </w:r>
            <w:r w:rsidR="00204C53">
              <w:t>/young person/adult</w:t>
            </w:r>
            <w:r>
              <w:t>:</w:t>
            </w:r>
            <w:r w:rsidR="004D5319">
              <w:t xml:space="preserve"> </w:t>
            </w:r>
          </w:p>
          <w:p w14:paraId="771BDD38" w14:textId="77777777" w:rsidR="00B643FE" w:rsidRDefault="00B643FE" w:rsidP="00992985"/>
          <w:p w14:paraId="52981F77" w14:textId="78307C42" w:rsidR="003E3D85" w:rsidRDefault="003E3D85" w:rsidP="00992985">
            <w:r>
              <w:t xml:space="preserve">Parental responsibility:      </w:t>
            </w:r>
          </w:p>
        </w:tc>
      </w:tr>
      <w:tr w:rsidR="0039661D" w14:paraId="7CAD9C5C" w14:textId="77777777" w:rsidTr="009D07B1">
        <w:trPr>
          <w:trHeight w:val="96"/>
        </w:trPr>
        <w:tc>
          <w:tcPr>
            <w:tcW w:w="5221" w:type="dxa"/>
          </w:tcPr>
          <w:p w14:paraId="4B1B1E60" w14:textId="77777777" w:rsidR="0039661D" w:rsidRDefault="0039661D" w:rsidP="00992985">
            <w:r>
              <w:t>Home Address:</w:t>
            </w:r>
          </w:p>
          <w:p w14:paraId="6A6932AC" w14:textId="77777777" w:rsidR="0039661D" w:rsidRDefault="0039661D" w:rsidP="00992985"/>
          <w:p w14:paraId="60C9DC9B" w14:textId="77777777" w:rsidR="0039661D" w:rsidRDefault="0039661D" w:rsidP="00DD5630"/>
        </w:tc>
        <w:tc>
          <w:tcPr>
            <w:tcW w:w="5235" w:type="dxa"/>
          </w:tcPr>
          <w:p w14:paraId="65ABF24E" w14:textId="77777777" w:rsidR="0039661D" w:rsidRDefault="0039661D" w:rsidP="00992985">
            <w:r>
              <w:t>Work Address:</w:t>
            </w:r>
          </w:p>
          <w:p w14:paraId="70CA92F7" w14:textId="77777777" w:rsidR="003E3D85" w:rsidRDefault="003E3D85" w:rsidP="00992985"/>
          <w:p w14:paraId="73623E78" w14:textId="77777777" w:rsidR="003E3D85" w:rsidRDefault="003E3D85" w:rsidP="00992985"/>
          <w:p w14:paraId="3B210445" w14:textId="26750C36" w:rsidR="003E3D85" w:rsidRDefault="003E3D85" w:rsidP="00992985"/>
        </w:tc>
      </w:tr>
      <w:tr w:rsidR="0039661D" w14:paraId="41A2FD04" w14:textId="77777777" w:rsidTr="009D07B1">
        <w:trPr>
          <w:trHeight w:val="96"/>
        </w:trPr>
        <w:tc>
          <w:tcPr>
            <w:tcW w:w="5221" w:type="dxa"/>
          </w:tcPr>
          <w:p w14:paraId="2B5478B3" w14:textId="77777777" w:rsidR="0039661D" w:rsidRDefault="0039661D" w:rsidP="00992985">
            <w:r>
              <w:t>Employer:</w:t>
            </w:r>
          </w:p>
        </w:tc>
        <w:tc>
          <w:tcPr>
            <w:tcW w:w="5235" w:type="dxa"/>
          </w:tcPr>
          <w:p w14:paraId="0FDC4398" w14:textId="77777777" w:rsidR="0039661D" w:rsidRDefault="0039661D" w:rsidP="00992985">
            <w:r>
              <w:t>Work position:</w:t>
            </w:r>
          </w:p>
          <w:p w14:paraId="62A7277E" w14:textId="73F16C7F" w:rsidR="00C87D6A" w:rsidRDefault="00C87D6A" w:rsidP="00992985"/>
        </w:tc>
      </w:tr>
      <w:tr w:rsidR="0039661D" w14:paraId="0F5E3474" w14:textId="77777777" w:rsidTr="009D07B1">
        <w:tc>
          <w:tcPr>
            <w:tcW w:w="10456" w:type="dxa"/>
            <w:gridSpan w:val="2"/>
          </w:tcPr>
          <w:p w14:paraId="520B013D" w14:textId="3E3CD0FC" w:rsidR="003E3D85" w:rsidRDefault="0039661D" w:rsidP="00992985">
            <w:r>
              <w:t xml:space="preserve">Phone(s): </w:t>
            </w:r>
            <w:r w:rsidRPr="004D625D">
              <w:rPr>
                <w:sz w:val="16"/>
                <w:szCs w:val="16"/>
              </w:rPr>
              <w:t>(check preferred contact number)</w:t>
            </w:r>
            <w:r>
              <w:rPr>
                <w:sz w:val="16"/>
                <w:szCs w:val="16"/>
              </w:rPr>
              <w:t xml:space="preserve"> </w:t>
            </w:r>
            <w:r w:rsidRPr="004D625D">
              <w:sym w:font="Symbol" w:char="F0FF"/>
            </w:r>
            <w:r w:rsidRPr="004D625D">
              <w:t xml:space="preserve"> </w:t>
            </w:r>
            <w:r>
              <w:t xml:space="preserve">Home:                            </w:t>
            </w:r>
            <w:r>
              <w:sym w:font="Symbol" w:char="F0FF"/>
            </w:r>
            <w:r>
              <w:t xml:space="preserve"> Mobile:                            </w:t>
            </w:r>
            <w:r>
              <w:sym w:font="Symbol" w:char="F0FF"/>
            </w:r>
            <w:r>
              <w:t xml:space="preserve"> Work:</w:t>
            </w:r>
          </w:p>
          <w:p w14:paraId="71C8CFE5" w14:textId="24752141" w:rsidR="00C87D6A" w:rsidRDefault="00C45D8F" w:rsidP="00992985">
            <w:r>
              <w:t xml:space="preserve">                                                                                                          </w:t>
            </w:r>
          </w:p>
          <w:p w14:paraId="24D1600A" w14:textId="2984A1B7" w:rsidR="001D0558" w:rsidRDefault="00813DBD" w:rsidP="00992985">
            <w:r>
              <w:t xml:space="preserve">Please state your preferred method of contact: </w:t>
            </w:r>
          </w:p>
        </w:tc>
      </w:tr>
      <w:tr w:rsidR="0039661D" w14:paraId="6DACE560" w14:textId="77777777" w:rsidTr="009D07B1">
        <w:trPr>
          <w:trHeight w:val="96"/>
        </w:trPr>
        <w:tc>
          <w:tcPr>
            <w:tcW w:w="5221" w:type="dxa"/>
          </w:tcPr>
          <w:p w14:paraId="2C0F114C" w14:textId="7C3E541B" w:rsidR="0039661D" w:rsidRDefault="0039661D" w:rsidP="00992985">
            <w:r w:rsidRPr="00D1054A">
              <w:rPr>
                <w:shd w:val="clear" w:color="auto" w:fill="B6DDE8" w:themeFill="accent5" w:themeFillTint="66"/>
              </w:rPr>
              <w:lastRenderedPageBreak/>
              <w:t>Adult 2</w:t>
            </w:r>
            <w:r>
              <w:t>: Name:</w:t>
            </w:r>
            <w:r w:rsidR="004D5319">
              <w:t xml:space="preserve"> </w:t>
            </w:r>
          </w:p>
        </w:tc>
        <w:tc>
          <w:tcPr>
            <w:tcW w:w="5235" w:type="dxa"/>
          </w:tcPr>
          <w:p w14:paraId="07B479C7" w14:textId="678ED1D8" w:rsidR="0039661D" w:rsidRDefault="0039661D" w:rsidP="00992985">
            <w:r>
              <w:t>Relationship to the child</w:t>
            </w:r>
            <w:r w:rsidR="00B643FE">
              <w:t>/young person/adult</w:t>
            </w:r>
            <w:r>
              <w:t>:</w:t>
            </w:r>
            <w:r w:rsidR="001D0558">
              <w:t xml:space="preserve"> </w:t>
            </w:r>
          </w:p>
          <w:p w14:paraId="17D73079" w14:textId="77777777" w:rsidR="00B643FE" w:rsidRDefault="00B643FE" w:rsidP="00992985"/>
          <w:p w14:paraId="59174B34" w14:textId="0302A742" w:rsidR="003E3D85" w:rsidRDefault="003E3D85" w:rsidP="00992985">
            <w:r>
              <w:t xml:space="preserve">Parental responsibility:    </w:t>
            </w:r>
          </w:p>
        </w:tc>
      </w:tr>
      <w:tr w:rsidR="0039661D" w14:paraId="28CCF97C" w14:textId="77777777" w:rsidTr="009D07B1">
        <w:trPr>
          <w:trHeight w:val="96"/>
        </w:trPr>
        <w:tc>
          <w:tcPr>
            <w:tcW w:w="5221" w:type="dxa"/>
          </w:tcPr>
          <w:p w14:paraId="1CE88BC3" w14:textId="77777777" w:rsidR="0039661D" w:rsidRDefault="0039661D" w:rsidP="00992985">
            <w:r>
              <w:t>Home Address:</w:t>
            </w:r>
          </w:p>
          <w:p w14:paraId="2046834B" w14:textId="7BC1E4F8" w:rsidR="0039661D" w:rsidRDefault="0039661D" w:rsidP="009108FC"/>
        </w:tc>
        <w:tc>
          <w:tcPr>
            <w:tcW w:w="5235" w:type="dxa"/>
          </w:tcPr>
          <w:p w14:paraId="317FB12E" w14:textId="77777777" w:rsidR="0039661D" w:rsidRDefault="0039661D" w:rsidP="00992985">
            <w:r>
              <w:t>Work Address:</w:t>
            </w:r>
          </w:p>
          <w:p w14:paraId="11937059" w14:textId="77777777" w:rsidR="003E3D85" w:rsidRDefault="003E3D85" w:rsidP="00992985"/>
          <w:p w14:paraId="05AF5FCB" w14:textId="77777777" w:rsidR="003E3D85" w:rsidRDefault="003E3D85" w:rsidP="00992985"/>
          <w:p w14:paraId="4C27AAB7" w14:textId="6049AE44" w:rsidR="003E3D85" w:rsidRDefault="003E3D85" w:rsidP="00992985"/>
        </w:tc>
      </w:tr>
      <w:tr w:rsidR="0039661D" w14:paraId="773E6D0D" w14:textId="77777777" w:rsidTr="009D07B1">
        <w:trPr>
          <w:trHeight w:val="96"/>
        </w:trPr>
        <w:tc>
          <w:tcPr>
            <w:tcW w:w="5221" w:type="dxa"/>
          </w:tcPr>
          <w:p w14:paraId="6F7C5290" w14:textId="77777777" w:rsidR="0039661D" w:rsidRDefault="0039661D" w:rsidP="00992985">
            <w:r>
              <w:t>Employer:</w:t>
            </w:r>
          </w:p>
          <w:p w14:paraId="5A8BDD11" w14:textId="68BD9859" w:rsidR="00214072" w:rsidRDefault="00214072" w:rsidP="00992985"/>
        </w:tc>
        <w:tc>
          <w:tcPr>
            <w:tcW w:w="5235" w:type="dxa"/>
          </w:tcPr>
          <w:p w14:paraId="49662D25" w14:textId="38FE8ECC" w:rsidR="0039661D" w:rsidRDefault="0039661D" w:rsidP="00992985">
            <w:r>
              <w:t>Work position:</w:t>
            </w:r>
            <w:r w:rsidR="00214072">
              <w:t xml:space="preserve"> </w:t>
            </w:r>
          </w:p>
          <w:p w14:paraId="42ACB8E8" w14:textId="1019D0A6" w:rsidR="00C87D6A" w:rsidRDefault="00C87D6A" w:rsidP="00992985"/>
        </w:tc>
      </w:tr>
      <w:tr w:rsidR="0039661D" w14:paraId="2FED2185" w14:textId="77777777" w:rsidTr="009D07B1">
        <w:tc>
          <w:tcPr>
            <w:tcW w:w="10456" w:type="dxa"/>
            <w:gridSpan w:val="2"/>
          </w:tcPr>
          <w:p w14:paraId="0D5DF2E6" w14:textId="603CA473" w:rsidR="0039661D" w:rsidRDefault="0039661D" w:rsidP="00992985">
            <w:r>
              <w:t xml:space="preserve">Phone(s): </w:t>
            </w:r>
            <w:r w:rsidRPr="004D625D">
              <w:rPr>
                <w:sz w:val="16"/>
                <w:szCs w:val="16"/>
              </w:rPr>
              <w:t>(check preferred contact number)</w:t>
            </w:r>
            <w:r>
              <w:rPr>
                <w:sz w:val="16"/>
                <w:szCs w:val="16"/>
              </w:rPr>
              <w:t xml:space="preserve"> </w:t>
            </w:r>
            <w:r w:rsidRPr="004D625D">
              <w:sym w:font="Symbol" w:char="F0FF"/>
            </w:r>
            <w:r w:rsidRPr="004D625D">
              <w:t xml:space="preserve"> </w:t>
            </w:r>
            <w:r>
              <w:t xml:space="preserve">Home:                            </w:t>
            </w:r>
            <w:r>
              <w:sym w:font="Symbol" w:char="F0FF"/>
            </w:r>
            <w:r>
              <w:t xml:space="preserve"> Mobile:                              </w:t>
            </w:r>
            <w:r>
              <w:sym w:font="Symbol" w:char="F0FF"/>
            </w:r>
            <w:r>
              <w:t xml:space="preserve"> Work:</w:t>
            </w:r>
          </w:p>
          <w:p w14:paraId="7EABE5D7" w14:textId="101771CE" w:rsidR="003E3D85" w:rsidRDefault="00C45D8F" w:rsidP="00992985">
            <w:r>
              <w:t xml:space="preserve">                                                                                                             </w:t>
            </w:r>
          </w:p>
          <w:p w14:paraId="30EA8495" w14:textId="57A2A39D" w:rsidR="00C87D6A" w:rsidRDefault="00813DBD" w:rsidP="00992985">
            <w:r>
              <w:t>Please state your preferred method of contact:</w:t>
            </w:r>
          </w:p>
        </w:tc>
      </w:tr>
      <w:tr w:rsidR="003E3D85" w14:paraId="295521D4" w14:textId="77777777" w:rsidTr="009D07B1">
        <w:tc>
          <w:tcPr>
            <w:tcW w:w="10456" w:type="dxa"/>
            <w:gridSpan w:val="2"/>
          </w:tcPr>
          <w:p w14:paraId="0F221390" w14:textId="7391F658" w:rsidR="003E3D85" w:rsidRDefault="003E3D85" w:rsidP="00992985">
            <w:r>
              <w:t xml:space="preserve">Are all those holding parental responsibility in agreement with therapy?                    </w:t>
            </w:r>
          </w:p>
        </w:tc>
      </w:tr>
      <w:tr w:rsidR="003E3D85" w14:paraId="7ED72CE2" w14:textId="77777777" w:rsidTr="009D07B1">
        <w:tc>
          <w:tcPr>
            <w:tcW w:w="5221" w:type="dxa"/>
          </w:tcPr>
          <w:p w14:paraId="28663D1E" w14:textId="2D6DB88F" w:rsidR="003E3D85" w:rsidRDefault="003E3D85" w:rsidP="00992985">
            <w:r>
              <w:t>Is the child adopted or in adoption process?</w:t>
            </w:r>
            <w:r w:rsidR="00A7186A">
              <w:t xml:space="preserve"> </w:t>
            </w:r>
          </w:p>
        </w:tc>
        <w:tc>
          <w:tcPr>
            <w:tcW w:w="5235" w:type="dxa"/>
          </w:tcPr>
          <w:p w14:paraId="36A2C7F7" w14:textId="02FBCC8C" w:rsidR="00214072" w:rsidRDefault="008F3EBB" w:rsidP="00992985">
            <w:r>
              <w:t xml:space="preserve">Is the child fostered? </w:t>
            </w:r>
          </w:p>
          <w:p w14:paraId="4207BB14" w14:textId="2A9C9D8C" w:rsidR="003E3D85" w:rsidRDefault="003E3D85" w:rsidP="00992985"/>
          <w:p w14:paraId="42A63F4C" w14:textId="620C3BFD" w:rsidR="00214072" w:rsidRDefault="00214072" w:rsidP="00992985"/>
        </w:tc>
      </w:tr>
      <w:tr w:rsidR="00C87D6A" w14:paraId="427B0112" w14:textId="77777777" w:rsidTr="009D07B1">
        <w:tc>
          <w:tcPr>
            <w:tcW w:w="10456" w:type="dxa"/>
            <w:gridSpan w:val="2"/>
          </w:tcPr>
          <w:p w14:paraId="06FA7071" w14:textId="77777777" w:rsidR="00C87D6A" w:rsidRDefault="00C87D6A" w:rsidP="00992985">
            <w:r>
              <w:t>Emergency contact:</w:t>
            </w:r>
          </w:p>
          <w:p w14:paraId="7FB38ABC" w14:textId="77777777" w:rsidR="00C87D6A" w:rsidRDefault="00C87D6A" w:rsidP="00DD5630"/>
          <w:p w14:paraId="0D8500C3" w14:textId="654E161F" w:rsidR="00DD5630" w:rsidRDefault="00DD5630" w:rsidP="00DD5630"/>
        </w:tc>
      </w:tr>
      <w:tr w:rsidR="008F3EBB" w14:paraId="780CC93C" w14:textId="77777777" w:rsidTr="009D07B1">
        <w:tc>
          <w:tcPr>
            <w:tcW w:w="10456" w:type="dxa"/>
            <w:gridSpan w:val="2"/>
          </w:tcPr>
          <w:p w14:paraId="6791EA77" w14:textId="265FCDC4" w:rsidR="008F3EBB" w:rsidRDefault="008F3EBB" w:rsidP="00992985">
            <w:pPr>
              <w:rPr>
                <w:sz w:val="18"/>
                <w:szCs w:val="18"/>
              </w:rPr>
            </w:pPr>
            <w:r>
              <w:t xml:space="preserve">Does the child give consent for therapy? </w:t>
            </w:r>
            <w:r w:rsidRPr="008F3EBB">
              <w:rPr>
                <w:sz w:val="18"/>
                <w:szCs w:val="18"/>
              </w:rPr>
              <w:t>(where possible)</w:t>
            </w:r>
          </w:p>
          <w:p w14:paraId="48D39520" w14:textId="00748D58" w:rsidR="00C87D6A" w:rsidRDefault="00C87D6A" w:rsidP="00992985"/>
        </w:tc>
      </w:tr>
      <w:tr w:rsidR="0039661D" w14:paraId="72CF9213" w14:textId="77777777" w:rsidTr="00D1054A">
        <w:tc>
          <w:tcPr>
            <w:tcW w:w="10456" w:type="dxa"/>
            <w:gridSpan w:val="2"/>
            <w:shd w:val="clear" w:color="auto" w:fill="00CC99"/>
          </w:tcPr>
          <w:p w14:paraId="5A61BE54" w14:textId="77777777" w:rsidR="0039661D" w:rsidRDefault="0039661D" w:rsidP="00992985">
            <w:pPr>
              <w:jc w:val="center"/>
              <w:rPr>
                <w:b/>
                <w:u w:val="single"/>
              </w:rPr>
            </w:pPr>
            <w:r w:rsidRPr="00D1054A">
              <w:rPr>
                <w:b/>
                <w:color w:val="FFFFFF" w:themeColor="background1"/>
                <w:u w:val="single"/>
              </w:rPr>
              <w:t xml:space="preserve">Education </w:t>
            </w:r>
          </w:p>
        </w:tc>
      </w:tr>
      <w:tr w:rsidR="0039661D" w14:paraId="07A2E56C" w14:textId="77777777" w:rsidTr="009D07B1">
        <w:trPr>
          <w:trHeight w:val="72"/>
        </w:trPr>
        <w:tc>
          <w:tcPr>
            <w:tcW w:w="5221" w:type="dxa"/>
            <w:shd w:val="clear" w:color="auto" w:fill="auto"/>
          </w:tcPr>
          <w:p w14:paraId="2023E2E2" w14:textId="77777777" w:rsidR="0039661D" w:rsidRDefault="0039661D" w:rsidP="00992985">
            <w:r>
              <w:t>Current school name and address:</w:t>
            </w:r>
          </w:p>
          <w:p w14:paraId="3DFE8E67" w14:textId="77777777" w:rsidR="0039661D" w:rsidRDefault="0039661D" w:rsidP="00992985"/>
          <w:p w14:paraId="69A9D284" w14:textId="77777777" w:rsidR="0039661D" w:rsidRDefault="0039661D" w:rsidP="00992985"/>
          <w:p w14:paraId="52E51A9D" w14:textId="77777777" w:rsidR="00D1054A" w:rsidRDefault="00D1054A" w:rsidP="00992985"/>
          <w:p w14:paraId="7D4E51D4" w14:textId="77777777" w:rsidR="00D1054A" w:rsidRDefault="00D1054A" w:rsidP="00992985"/>
          <w:p w14:paraId="42AAC279" w14:textId="77777777" w:rsidR="00D1054A" w:rsidRDefault="00D1054A" w:rsidP="00992985"/>
          <w:p w14:paraId="32FE0EA3" w14:textId="40A630CB" w:rsidR="0039661D" w:rsidRPr="00EF2FCF" w:rsidRDefault="0039661D" w:rsidP="00992985">
            <w:r>
              <w:t>Contact number:</w:t>
            </w:r>
            <w:r w:rsidR="007507E9">
              <w:t xml:space="preserve"> </w:t>
            </w:r>
          </w:p>
        </w:tc>
        <w:tc>
          <w:tcPr>
            <w:tcW w:w="5235" w:type="dxa"/>
            <w:shd w:val="clear" w:color="auto" w:fill="auto"/>
          </w:tcPr>
          <w:p w14:paraId="1ED33D14" w14:textId="3718F8AD" w:rsidR="0039661D" w:rsidRDefault="0039661D" w:rsidP="00992985">
            <w:r>
              <w:t>School placement history/problems</w:t>
            </w:r>
            <w:r w:rsidR="00DD5630">
              <w:t xml:space="preserve">: </w:t>
            </w:r>
          </w:p>
          <w:p w14:paraId="741DA0CA" w14:textId="77777777" w:rsidR="00E3612D" w:rsidRDefault="00E3612D" w:rsidP="00992985"/>
          <w:p w14:paraId="4EE3CF9A" w14:textId="77777777" w:rsidR="00E3612D" w:rsidRDefault="00E3612D" w:rsidP="00992985"/>
          <w:p w14:paraId="608654A0" w14:textId="77777777" w:rsidR="00E3612D" w:rsidRDefault="00E3612D" w:rsidP="00992985"/>
          <w:p w14:paraId="1445E387" w14:textId="77777777" w:rsidR="00E3612D" w:rsidRDefault="00E3612D" w:rsidP="00992985"/>
          <w:p w14:paraId="3DFAA1C9" w14:textId="77777777" w:rsidR="00E3612D" w:rsidRDefault="00E3612D" w:rsidP="00992985"/>
          <w:p w14:paraId="6E5D4D29" w14:textId="77777777" w:rsidR="00E3612D" w:rsidRDefault="00E3612D" w:rsidP="00992985"/>
          <w:p w14:paraId="57844048" w14:textId="2B76245A" w:rsidR="008F3EBB" w:rsidRPr="00EF2FCF" w:rsidRDefault="008F3EBB" w:rsidP="00992985"/>
        </w:tc>
      </w:tr>
      <w:tr w:rsidR="0039661D" w14:paraId="5C51DB6F" w14:textId="77777777" w:rsidTr="009D07B1">
        <w:trPr>
          <w:trHeight w:val="72"/>
        </w:trPr>
        <w:tc>
          <w:tcPr>
            <w:tcW w:w="5221" w:type="dxa"/>
            <w:shd w:val="clear" w:color="auto" w:fill="auto"/>
          </w:tcPr>
          <w:p w14:paraId="38841D1E" w14:textId="77777777" w:rsidR="0039661D" w:rsidRDefault="0039661D" w:rsidP="00992985">
            <w:r>
              <w:t>Teacher:</w:t>
            </w:r>
          </w:p>
          <w:p w14:paraId="0C17CA76" w14:textId="77777777" w:rsidR="00D24EDC" w:rsidRDefault="00D24EDC" w:rsidP="00992985"/>
          <w:p w14:paraId="3D59ABD0" w14:textId="77777777" w:rsidR="00D24EDC" w:rsidRDefault="00D24EDC" w:rsidP="00992985"/>
          <w:p w14:paraId="0F481CDB" w14:textId="07BECA0B" w:rsidR="00D24EDC" w:rsidRPr="00EF2FCF" w:rsidRDefault="00D24EDC" w:rsidP="00992985"/>
        </w:tc>
        <w:tc>
          <w:tcPr>
            <w:tcW w:w="5235" w:type="dxa"/>
            <w:shd w:val="clear" w:color="auto" w:fill="auto"/>
          </w:tcPr>
          <w:p w14:paraId="28CBC323" w14:textId="77777777" w:rsidR="0039661D" w:rsidRDefault="0039661D" w:rsidP="00992985">
            <w:r>
              <w:t>Specific problems:</w:t>
            </w:r>
          </w:p>
          <w:p w14:paraId="5C87AF03" w14:textId="7AD892CB" w:rsidR="00247095" w:rsidRPr="00EF2FCF" w:rsidRDefault="00247095" w:rsidP="00992985"/>
        </w:tc>
      </w:tr>
      <w:tr w:rsidR="0039661D" w14:paraId="5B8C3D38" w14:textId="77777777" w:rsidTr="009D07B1">
        <w:trPr>
          <w:trHeight w:val="72"/>
        </w:trPr>
        <w:tc>
          <w:tcPr>
            <w:tcW w:w="5221" w:type="dxa"/>
            <w:shd w:val="clear" w:color="auto" w:fill="auto"/>
          </w:tcPr>
          <w:p w14:paraId="757BA0BA" w14:textId="77777777" w:rsidR="0039661D" w:rsidRDefault="0039661D" w:rsidP="00992985">
            <w:r w:rsidRPr="00EF2FCF">
              <w:t>Special education or support services (describe):</w:t>
            </w:r>
          </w:p>
          <w:p w14:paraId="6B54376F" w14:textId="77777777" w:rsidR="00D24EDC" w:rsidRDefault="00D24EDC" w:rsidP="00992985"/>
          <w:p w14:paraId="561B30D2" w14:textId="77777777" w:rsidR="00D24EDC" w:rsidRDefault="00D24EDC" w:rsidP="00992985"/>
          <w:p w14:paraId="0D0ED2EE" w14:textId="59EA4A58" w:rsidR="00D24EDC" w:rsidRDefault="00D24EDC" w:rsidP="00992985"/>
          <w:p w14:paraId="09AAAEF3" w14:textId="77777777" w:rsidR="00D24EDC" w:rsidRDefault="00D24EDC" w:rsidP="00992985"/>
          <w:p w14:paraId="313DEAFE" w14:textId="77777777" w:rsidR="00D24EDC" w:rsidRDefault="00D24EDC" w:rsidP="00992985"/>
          <w:p w14:paraId="01855C62" w14:textId="77777777" w:rsidR="00D24EDC" w:rsidRDefault="00D24EDC" w:rsidP="00992985"/>
          <w:p w14:paraId="4B5C06E4" w14:textId="2F6CF1CF" w:rsidR="00D24EDC" w:rsidRPr="00EF2FCF" w:rsidRDefault="00D24EDC" w:rsidP="00992985"/>
        </w:tc>
        <w:tc>
          <w:tcPr>
            <w:tcW w:w="5235" w:type="dxa"/>
            <w:shd w:val="clear" w:color="auto" w:fill="auto"/>
          </w:tcPr>
          <w:p w14:paraId="2481434E" w14:textId="77777777" w:rsidR="0039661D" w:rsidRPr="00EF2FCF" w:rsidRDefault="0039661D" w:rsidP="00992985">
            <w:r w:rsidRPr="00EF2FCF">
              <w:t>Family history of learning or attention problems:</w:t>
            </w:r>
          </w:p>
          <w:p w14:paraId="0A956BBF" w14:textId="77777777" w:rsidR="0039661D" w:rsidRDefault="0039661D" w:rsidP="00992985">
            <w:pPr>
              <w:rPr>
                <w:b/>
                <w:u w:val="single"/>
              </w:rPr>
            </w:pPr>
          </w:p>
          <w:p w14:paraId="1F675DF5" w14:textId="256D09AF" w:rsidR="00CF0900" w:rsidRDefault="00CF0900" w:rsidP="00992985">
            <w:pPr>
              <w:rPr>
                <w:b/>
                <w:u w:val="single"/>
              </w:rPr>
            </w:pPr>
          </w:p>
        </w:tc>
      </w:tr>
      <w:tr w:rsidR="0039661D" w14:paraId="07440F5E" w14:textId="77777777" w:rsidTr="00D1054A">
        <w:trPr>
          <w:trHeight w:val="144"/>
        </w:trPr>
        <w:tc>
          <w:tcPr>
            <w:tcW w:w="5221" w:type="dxa"/>
            <w:shd w:val="clear" w:color="auto" w:fill="00CC99"/>
          </w:tcPr>
          <w:p w14:paraId="2E15768B" w14:textId="77777777" w:rsidR="0039661D" w:rsidRPr="00EF2FCF" w:rsidRDefault="0039661D" w:rsidP="00992985">
            <w:pPr>
              <w:jc w:val="center"/>
              <w:rPr>
                <w:b/>
                <w:u w:val="single"/>
              </w:rPr>
            </w:pPr>
            <w:r w:rsidRPr="00D1054A">
              <w:rPr>
                <w:b/>
                <w:color w:val="FFFFFF" w:themeColor="background1"/>
                <w:u w:val="single"/>
              </w:rPr>
              <w:t>Adult 1: Signature</w:t>
            </w:r>
          </w:p>
        </w:tc>
        <w:tc>
          <w:tcPr>
            <w:tcW w:w="5235" w:type="dxa"/>
            <w:shd w:val="clear" w:color="auto" w:fill="00CC99"/>
          </w:tcPr>
          <w:p w14:paraId="08718D3D" w14:textId="77777777" w:rsidR="0039661D" w:rsidRPr="00EF2FCF" w:rsidRDefault="0039661D" w:rsidP="00992985">
            <w:pPr>
              <w:jc w:val="center"/>
              <w:rPr>
                <w:b/>
                <w:u w:val="single"/>
              </w:rPr>
            </w:pPr>
            <w:r w:rsidRPr="00D1054A">
              <w:rPr>
                <w:b/>
                <w:color w:val="FFFFFF" w:themeColor="background1"/>
                <w:u w:val="single"/>
              </w:rPr>
              <w:t>Adult 2: Signature</w:t>
            </w:r>
          </w:p>
        </w:tc>
      </w:tr>
      <w:tr w:rsidR="0039661D" w14:paraId="2EC92B80" w14:textId="77777777" w:rsidTr="009D07B1">
        <w:trPr>
          <w:trHeight w:val="144"/>
        </w:trPr>
        <w:tc>
          <w:tcPr>
            <w:tcW w:w="5221" w:type="dxa"/>
            <w:shd w:val="clear" w:color="auto" w:fill="auto"/>
          </w:tcPr>
          <w:p w14:paraId="590E3116" w14:textId="77777777" w:rsidR="0039661D" w:rsidRDefault="0039661D" w:rsidP="00992985"/>
          <w:p w14:paraId="107DEBB7" w14:textId="77777777" w:rsidR="0039661D" w:rsidRPr="00EF2FCF" w:rsidRDefault="0039661D" w:rsidP="00992985"/>
        </w:tc>
        <w:tc>
          <w:tcPr>
            <w:tcW w:w="5235" w:type="dxa"/>
            <w:shd w:val="clear" w:color="auto" w:fill="auto"/>
          </w:tcPr>
          <w:p w14:paraId="49C89356" w14:textId="77777777" w:rsidR="0039661D" w:rsidRPr="00EF2FCF" w:rsidRDefault="0039661D" w:rsidP="00992985"/>
        </w:tc>
      </w:tr>
    </w:tbl>
    <w:p w14:paraId="76969E7F" w14:textId="77777777" w:rsidR="00A76027" w:rsidRDefault="00A76027"/>
    <w:sectPr w:rsidR="00A76027" w:rsidSect="006A46B5">
      <w:headerReference w:type="default" r:id="rId7"/>
      <w:pgSz w:w="11906" w:h="16838"/>
      <w:pgMar w:top="720" w:right="720" w:bottom="720" w:left="72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4CF4B" w14:textId="77777777" w:rsidR="00BC608D" w:rsidRDefault="00BC608D" w:rsidP="006A46B5">
      <w:pPr>
        <w:spacing w:after="0" w:line="240" w:lineRule="auto"/>
      </w:pPr>
      <w:r>
        <w:separator/>
      </w:r>
    </w:p>
  </w:endnote>
  <w:endnote w:type="continuationSeparator" w:id="0">
    <w:p w14:paraId="412F95DA" w14:textId="77777777" w:rsidR="00BC608D" w:rsidRDefault="00BC608D" w:rsidP="006A4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A30FC" w14:textId="77777777" w:rsidR="00BC608D" w:rsidRDefault="00BC608D" w:rsidP="006A46B5">
      <w:pPr>
        <w:spacing w:after="0" w:line="240" w:lineRule="auto"/>
      </w:pPr>
      <w:r>
        <w:separator/>
      </w:r>
    </w:p>
  </w:footnote>
  <w:footnote w:type="continuationSeparator" w:id="0">
    <w:p w14:paraId="244E26A5" w14:textId="77777777" w:rsidR="00BC608D" w:rsidRDefault="00BC608D" w:rsidP="006A4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40C7D" w14:textId="77777777" w:rsidR="006A46B5" w:rsidRDefault="006A46B5" w:rsidP="006A46B5">
    <w:pPr>
      <w:spacing w:after="0" w:line="240" w:lineRule="auto"/>
      <w:jc w:val="center"/>
      <w:rPr>
        <w:rFonts w:ascii="Comic Sans MS" w:hAnsi="Comic Sans MS"/>
        <w:sz w:val="16"/>
        <w:szCs w:val="16"/>
      </w:rPr>
    </w:pPr>
    <w:r w:rsidRPr="0027513B">
      <w:rPr>
        <w:noProof/>
        <w:lang w:eastAsia="en-GB"/>
      </w:rPr>
      <w:drawing>
        <wp:inline distT="0" distB="0" distL="0" distR="0" wp14:anchorId="24C63C90" wp14:editId="6BD068A3">
          <wp:extent cx="817598" cy="817598"/>
          <wp:effectExtent l="0" t="0" r="1905" b="1905"/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3671E68A-94CC-4E3A-B75E-635DCED0A5A9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3671E68A-94CC-4E3A-B75E-635DCED0A5A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598" cy="8175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AFE70F" w14:textId="6CD28073" w:rsidR="006A46B5" w:rsidRPr="00DD1470" w:rsidRDefault="006A46B5" w:rsidP="006A46B5">
    <w:pPr>
      <w:spacing w:after="0" w:line="240" w:lineRule="auto"/>
      <w:jc w:val="center"/>
      <w:rPr>
        <w:rFonts w:ascii="Comic Sans MS" w:hAnsi="Comic Sans MS"/>
        <w:b/>
        <w:sz w:val="12"/>
        <w:szCs w:val="12"/>
      </w:rPr>
    </w:pPr>
    <w:r w:rsidRPr="00DD1470">
      <w:rPr>
        <w:rFonts w:ascii="Comic Sans MS" w:hAnsi="Comic Sans MS"/>
        <w:b/>
        <w:color w:val="00B050"/>
        <w:sz w:val="12"/>
        <w:szCs w:val="12"/>
      </w:rPr>
      <w:t xml:space="preserve">   Email: </w:t>
    </w:r>
    <w:r w:rsidR="00270C27">
      <w:rPr>
        <w:rFonts w:ascii="Comic Sans MS" w:hAnsi="Comic Sans MS"/>
        <w:b/>
        <w:color w:val="00B050"/>
        <w:sz w:val="12"/>
        <w:szCs w:val="12"/>
      </w:rPr>
      <w:t xml:space="preserve">admin@therapyservicessouthwest.co.uk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C5328"/>
    <w:multiLevelType w:val="hybridMultilevel"/>
    <w:tmpl w:val="FF202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9D242F"/>
    <w:multiLevelType w:val="hybridMultilevel"/>
    <w:tmpl w:val="8A988962"/>
    <w:lvl w:ilvl="0" w:tplc="95D228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A3311"/>
    <w:multiLevelType w:val="hybridMultilevel"/>
    <w:tmpl w:val="B0CAAD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555668">
    <w:abstractNumId w:val="0"/>
  </w:num>
  <w:num w:numId="2" w16cid:durableId="467626727">
    <w:abstractNumId w:val="2"/>
  </w:num>
  <w:num w:numId="3" w16cid:durableId="2045982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A5"/>
    <w:rsid w:val="000066E5"/>
    <w:rsid w:val="00010B77"/>
    <w:rsid w:val="000139CC"/>
    <w:rsid w:val="0002755A"/>
    <w:rsid w:val="00044A36"/>
    <w:rsid w:val="000D0E04"/>
    <w:rsid w:val="00110D80"/>
    <w:rsid w:val="00121253"/>
    <w:rsid w:val="00171E43"/>
    <w:rsid w:val="00172791"/>
    <w:rsid w:val="00185950"/>
    <w:rsid w:val="001933A8"/>
    <w:rsid w:val="001D0558"/>
    <w:rsid w:val="001D2786"/>
    <w:rsid w:val="001F1B64"/>
    <w:rsid w:val="00204C53"/>
    <w:rsid w:val="00214072"/>
    <w:rsid w:val="00227AE9"/>
    <w:rsid w:val="00247095"/>
    <w:rsid w:val="00270C27"/>
    <w:rsid w:val="00293342"/>
    <w:rsid w:val="00294A68"/>
    <w:rsid w:val="003307C0"/>
    <w:rsid w:val="00393175"/>
    <w:rsid w:val="0039661D"/>
    <w:rsid w:val="003C7161"/>
    <w:rsid w:val="003E3D85"/>
    <w:rsid w:val="003E6520"/>
    <w:rsid w:val="003F1008"/>
    <w:rsid w:val="00471036"/>
    <w:rsid w:val="00485211"/>
    <w:rsid w:val="00494167"/>
    <w:rsid w:val="004D5319"/>
    <w:rsid w:val="00550B6D"/>
    <w:rsid w:val="005668F6"/>
    <w:rsid w:val="005A27AD"/>
    <w:rsid w:val="005B0CA7"/>
    <w:rsid w:val="005D1D25"/>
    <w:rsid w:val="005F019E"/>
    <w:rsid w:val="00613B92"/>
    <w:rsid w:val="00627A5F"/>
    <w:rsid w:val="00690355"/>
    <w:rsid w:val="006A46B5"/>
    <w:rsid w:val="006B3807"/>
    <w:rsid w:val="00744D6A"/>
    <w:rsid w:val="007507E9"/>
    <w:rsid w:val="00797D16"/>
    <w:rsid w:val="00810853"/>
    <w:rsid w:val="00813DBD"/>
    <w:rsid w:val="0083159B"/>
    <w:rsid w:val="00897833"/>
    <w:rsid w:val="008B1B59"/>
    <w:rsid w:val="008C47EF"/>
    <w:rsid w:val="008D32EF"/>
    <w:rsid w:val="008D5A51"/>
    <w:rsid w:val="008F3EBB"/>
    <w:rsid w:val="009108FC"/>
    <w:rsid w:val="009251F3"/>
    <w:rsid w:val="009846B0"/>
    <w:rsid w:val="00991146"/>
    <w:rsid w:val="009B559C"/>
    <w:rsid w:val="009C67A9"/>
    <w:rsid w:val="009D07B1"/>
    <w:rsid w:val="009D5A29"/>
    <w:rsid w:val="009D77BA"/>
    <w:rsid w:val="009E22D7"/>
    <w:rsid w:val="00A60222"/>
    <w:rsid w:val="00A7186A"/>
    <w:rsid w:val="00A76027"/>
    <w:rsid w:val="00A83D81"/>
    <w:rsid w:val="00AC43CD"/>
    <w:rsid w:val="00B12DD2"/>
    <w:rsid w:val="00B22105"/>
    <w:rsid w:val="00B643FE"/>
    <w:rsid w:val="00B76ED4"/>
    <w:rsid w:val="00B77986"/>
    <w:rsid w:val="00B86AC5"/>
    <w:rsid w:val="00BA029E"/>
    <w:rsid w:val="00BC608D"/>
    <w:rsid w:val="00BD0DA7"/>
    <w:rsid w:val="00BE1F53"/>
    <w:rsid w:val="00BF7FCD"/>
    <w:rsid w:val="00C02DA0"/>
    <w:rsid w:val="00C05B27"/>
    <w:rsid w:val="00C45D8F"/>
    <w:rsid w:val="00C527A5"/>
    <w:rsid w:val="00C53350"/>
    <w:rsid w:val="00C8547D"/>
    <w:rsid w:val="00C87D6A"/>
    <w:rsid w:val="00C94157"/>
    <w:rsid w:val="00CA5160"/>
    <w:rsid w:val="00CE49C7"/>
    <w:rsid w:val="00CF0900"/>
    <w:rsid w:val="00D1054A"/>
    <w:rsid w:val="00D24EDC"/>
    <w:rsid w:val="00D25BA2"/>
    <w:rsid w:val="00D6308A"/>
    <w:rsid w:val="00D90E2B"/>
    <w:rsid w:val="00D97D5B"/>
    <w:rsid w:val="00DA5636"/>
    <w:rsid w:val="00DD1470"/>
    <w:rsid w:val="00DD5630"/>
    <w:rsid w:val="00DE17D9"/>
    <w:rsid w:val="00E22DAC"/>
    <w:rsid w:val="00E264B4"/>
    <w:rsid w:val="00E33C6C"/>
    <w:rsid w:val="00E3612D"/>
    <w:rsid w:val="00E76749"/>
    <w:rsid w:val="00E92AFC"/>
    <w:rsid w:val="00EA3559"/>
    <w:rsid w:val="00EC7447"/>
    <w:rsid w:val="00ED3E7A"/>
    <w:rsid w:val="00F0305E"/>
    <w:rsid w:val="00F263EC"/>
    <w:rsid w:val="00F63732"/>
    <w:rsid w:val="00F95E8B"/>
    <w:rsid w:val="00F97E64"/>
    <w:rsid w:val="00FC31C6"/>
    <w:rsid w:val="00FC7F47"/>
    <w:rsid w:val="00FD0315"/>
    <w:rsid w:val="00FD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B3F162"/>
  <w15:docId w15:val="{D2AE317F-AB08-4B73-A22D-DC0F971DB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6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46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6B5"/>
  </w:style>
  <w:style w:type="paragraph" w:styleId="Footer">
    <w:name w:val="footer"/>
    <w:basedOn w:val="Normal"/>
    <w:link w:val="FooterChar"/>
    <w:uiPriority w:val="99"/>
    <w:semiHidden/>
    <w:unhideWhenUsed/>
    <w:rsid w:val="006A46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A46B5"/>
  </w:style>
  <w:style w:type="paragraph" w:styleId="BalloonText">
    <w:name w:val="Balloon Text"/>
    <w:basedOn w:val="Normal"/>
    <w:link w:val="BalloonTextChar"/>
    <w:uiPriority w:val="99"/>
    <w:semiHidden/>
    <w:unhideWhenUsed/>
    <w:rsid w:val="006A4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6B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96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61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0C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0C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lay%20Therapy%20Business\Set%20up\Sequoiatherapy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Sequoiatherapy letterhead</Template>
  <TotalTime>0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Booth</dc:creator>
  <cp:lastModifiedBy>Robyn Ferns</cp:lastModifiedBy>
  <cp:revision>10</cp:revision>
  <dcterms:created xsi:type="dcterms:W3CDTF">2023-07-18T10:47:00Z</dcterms:created>
  <dcterms:modified xsi:type="dcterms:W3CDTF">2023-09-18T08:41:00Z</dcterms:modified>
</cp:coreProperties>
</file>