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EBFFE" w14:textId="23F0F3BF" w:rsidR="0039661D" w:rsidRDefault="001F1B64" w:rsidP="00B77986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Referral</w:t>
      </w:r>
      <w:r w:rsidR="0039661D" w:rsidRPr="00B77986">
        <w:rPr>
          <w:b/>
          <w:sz w:val="24"/>
          <w:szCs w:val="24"/>
          <w:u w:val="single"/>
        </w:rPr>
        <w:t xml:space="preserve"> Form</w:t>
      </w:r>
    </w:p>
    <w:p w14:paraId="7A2F1B54" w14:textId="2AA77A65" w:rsidR="00E3612D" w:rsidRDefault="00E3612D" w:rsidP="00E3612D">
      <w:pPr>
        <w:rPr>
          <w:bCs/>
          <w:sz w:val="24"/>
          <w:szCs w:val="24"/>
          <w:u w:val="single"/>
        </w:rPr>
      </w:pPr>
      <w:r>
        <w:rPr>
          <w:bCs/>
          <w:sz w:val="24"/>
          <w:szCs w:val="24"/>
          <w:u w:val="single"/>
        </w:rPr>
        <w:t>Referral Guidelines</w:t>
      </w:r>
    </w:p>
    <w:p w14:paraId="760F2E62" w14:textId="05D1AA40" w:rsidR="00E3612D" w:rsidRDefault="00E3612D" w:rsidP="00E3612D">
      <w:pPr>
        <w:pStyle w:val="ListParagraph"/>
        <w:numPr>
          <w:ilvl w:val="0"/>
          <w:numId w:val="2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All information will be kept confidential and secure.</w:t>
      </w:r>
    </w:p>
    <w:p w14:paraId="577D1950" w14:textId="127CC8D3" w:rsidR="00E3612D" w:rsidRDefault="00E3612D" w:rsidP="00E3612D">
      <w:pPr>
        <w:pStyle w:val="ListParagraph"/>
        <w:numPr>
          <w:ilvl w:val="0"/>
          <w:numId w:val="2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If it is decided no further action will come from this referral form, all information will be destroyed.</w:t>
      </w:r>
    </w:p>
    <w:p w14:paraId="0F8E3715" w14:textId="2F56A827" w:rsidR="00E3612D" w:rsidRPr="00E3612D" w:rsidRDefault="00E3612D" w:rsidP="00E3612D">
      <w:pPr>
        <w:pStyle w:val="ListParagraph"/>
        <w:numPr>
          <w:ilvl w:val="0"/>
          <w:numId w:val="2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Information is collected for giving the best support and advice.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1"/>
        <w:gridCol w:w="7"/>
        <w:gridCol w:w="5228"/>
      </w:tblGrid>
      <w:tr w:rsidR="00A60222" w14:paraId="674E639A" w14:textId="77777777" w:rsidTr="00782602">
        <w:tc>
          <w:tcPr>
            <w:tcW w:w="10456" w:type="dxa"/>
            <w:gridSpan w:val="3"/>
            <w:shd w:val="clear" w:color="auto" w:fill="00CC99"/>
          </w:tcPr>
          <w:p w14:paraId="4D7A48F9" w14:textId="426E290B" w:rsidR="00A60222" w:rsidRPr="00E3612D" w:rsidRDefault="00A60222" w:rsidP="00992985">
            <w:pPr>
              <w:jc w:val="center"/>
              <w:rPr>
                <w:bCs/>
              </w:rPr>
            </w:pPr>
            <w:r w:rsidRPr="00782602">
              <w:rPr>
                <w:b/>
                <w:color w:val="FFFFFF" w:themeColor="background1"/>
                <w:u w:val="single"/>
              </w:rPr>
              <w:t>Therapy Services</w:t>
            </w:r>
          </w:p>
        </w:tc>
      </w:tr>
      <w:tr w:rsidR="00A60222" w14:paraId="698095EC" w14:textId="77777777" w:rsidTr="008D5C8C">
        <w:tc>
          <w:tcPr>
            <w:tcW w:w="10456" w:type="dxa"/>
            <w:gridSpan w:val="3"/>
            <w:shd w:val="clear" w:color="auto" w:fill="auto"/>
          </w:tcPr>
          <w:p w14:paraId="52F46EB0" w14:textId="1C608EE6" w:rsidR="00A60222" w:rsidRPr="00FC31C6" w:rsidRDefault="00FC31C6" w:rsidP="00B77986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(please state services </w:t>
            </w:r>
            <w:r w:rsidR="00C05B27">
              <w:rPr>
                <w:bCs/>
                <w:sz w:val="16"/>
                <w:szCs w:val="16"/>
              </w:rPr>
              <w:t>of interest)</w:t>
            </w:r>
          </w:p>
          <w:p w14:paraId="1F6A26E3" w14:textId="3B62A161" w:rsidR="00E3612D" w:rsidRPr="00FC31C6" w:rsidRDefault="00E3612D" w:rsidP="00B77986">
            <w:pPr>
              <w:rPr>
                <w:bCs/>
              </w:rPr>
            </w:pPr>
          </w:p>
          <w:p w14:paraId="1F31C232" w14:textId="77777777" w:rsidR="00B77986" w:rsidRDefault="00B77986" w:rsidP="00992985">
            <w:pPr>
              <w:jc w:val="center"/>
              <w:rPr>
                <w:b/>
                <w:u w:val="single"/>
              </w:rPr>
            </w:pPr>
          </w:p>
          <w:p w14:paraId="2952D34A" w14:textId="5D02E412" w:rsidR="00D31C5F" w:rsidRDefault="00D31C5F" w:rsidP="00992985">
            <w:pPr>
              <w:jc w:val="center"/>
              <w:rPr>
                <w:b/>
                <w:u w:val="single"/>
              </w:rPr>
            </w:pPr>
          </w:p>
        </w:tc>
      </w:tr>
      <w:tr w:rsidR="0039661D" w14:paraId="2FDE772E" w14:textId="77777777" w:rsidTr="00782602">
        <w:tc>
          <w:tcPr>
            <w:tcW w:w="10456" w:type="dxa"/>
            <w:gridSpan w:val="3"/>
            <w:shd w:val="clear" w:color="auto" w:fill="00CC99"/>
          </w:tcPr>
          <w:p w14:paraId="35985415" w14:textId="77777777" w:rsidR="0039661D" w:rsidRPr="004D625D" w:rsidRDefault="0039661D" w:rsidP="00992985">
            <w:pPr>
              <w:jc w:val="center"/>
              <w:rPr>
                <w:b/>
                <w:u w:val="single"/>
              </w:rPr>
            </w:pPr>
            <w:r w:rsidRPr="00782602">
              <w:rPr>
                <w:b/>
                <w:color w:val="FFFFFF" w:themeColor="background1"/>
                <w:u w:val="single"/>
              </w:rPr>
              <w:t>Clients Information</w:t>
            </w:r>
          </w:p>
        </w:tc>
      </w:tr>
      <w:tr w:rsidR="0039661D" w14:paraId="7B402BB0" w14:textId="77777777" w:rsidTr="008D5C8C">
        <w:trPr>
          <w:trHeight w:val="334"/>
        </w:trPr>
        <w:tc>
          <w:tcPr>
            <w:tcW w:w="5221" w:type="dxa"/>
          </w:tcPr>
          <w:p w14:paraId="267BBA74" w14:textId="77777777" w:rsidR="0039661D" w:rsidRDefault="0039661D" w:rsidP="00992985">
            <w:r>
              <w:t>Name:</w:t>
            </w:r>
          </w:p>
          <w:p w14:paraId="048EF97B" w14:textId="49089282" w:rsidR="00B86AC5" w:rsidRDefault="00B86AC5" w:rsidP="00992985"/>
        </w:tc>
        <w:tc>
          <w:tcPr>
            <w:tcW w:w="5235" w:type="dxa"/>
            <w:gridSpan w:val="2"/>
          </w:tcPr>
          <w:p w14:paraId="1F722080" w14:textId="77777777" w:rsidR="0039661D" w:rsidRDefault="0039661D" w:rsidP="00992985">
            <w:r>
              <w:t>Gender:</w:t>
            </w:r>
          </w:p>
          <w:p w14:paraId="7C058805" w14:textId="7AE19C92" w:rsidR="00B86AC5" w:rsidRDefault="00B86AC5" w:rsidP="00992985"/>
        </w:tc>
      </w:tr>
      <w:tr w:rsidR="0039661D" w14:paraId="6C69CC40" w14:textId="77777777" w:rsidTr="008D5C8C">
        <w:trPr>
          <w:trHeight w:val="96"/>
        </w:trPr>
        <w:tc>
          <w:tcPr>
            <w:tcW w:w="5221" w:type="dxa"/>
          </w:tcPr>
          <w:p w14:paraId="43E213AB" w14:textId="3C4086DF" w:rsidR="00294A68" w:rsidRDefault="0039661D" w:rsidP="00DD5630">
            <w:r>
              <w:t>Home Address:</w:t>
            </w:r>
            <w:r w:rsidR="00B86AC5">
              <w:t xml:space="preserve"> </w:t>
            </w:r>
          </w:p>
          <w:p w14:paraId="08F4EE85" w14:textId="77777777" w:rsidR="0039661D" w:rsidRDefault="0039661D" w:rsidP="00992985"/>
          <w:p w14:paraId="376F2581" w14:textId="77777777" w:rsidR="0039661D" w:rsidRDefault="0039661D" w:rsidP="00992985"/>
        </w:tc>
        <w:tc>
          <w:tcPr>
            <w:tcW w:w="5235" w:type="dxa"/>
            <w:gridSpan w:val="2"/>
          </w:tcPr>
          <w:p w14:paraId="5E0DB336" w14:textId="468D0700" w:rsidR="0039661D" w:rsidRDefault="0039661D" w:rsidP="00992985">
            <w:r>
              <w:t>Date of Birth:</w:t>
            </w:r>
          </w:p>
          <w:p w14:paraId="46B0CF97" w14:textId="77777777" w:rsidR="001933A8" w:rsidRDefault="001933A8" w:rsidP="00DD5630"/>
          <w:p w14:paraId="33CCAE5B" w14:textId="77777777" w:rsidR="00DD5630" w:rsidRDefault="00DD5630" w:rsidP="00DD5630"/>
          <w:p w14:paraId="3DFEA0C0" w14:textId="0818A05C" w:rsidR="00DD5630" w:rsidRDefault="00DD5630" w:rsidP="00DD5630"/>
        </w:tc>
      </w:tr>
      <w:tr w:rsidR="0039661D" w14:paraId="38735D08" w14:textId="77777777" w:rsidTr="008D5C8C">
        <w:tc>
          <w:tcPr>
            <w:tcW w:w="10456" w:type="dxa"/>
            <w:gridSpan w:val="3"/>
            <w:shd w:val="clear" w:color="auto" w:fill="auto"/>
          </w:tcPr>
          <w:p w14:paraId="30DD0E30" w14:textId="471A2F21" w:rsidR="0039661D" w:rsidRDefault="0039661D" w:rsidP="00992985">
            <w:r>
              <w:t xml:space="preserve">Phone(s): </w:t>
            </w:r>
            <w:r w:rsidRPr="004D625D">
              <w:rPr>
                <w:sz w:val="16"/>
                <w:szCs w:val="16"/>
              </w:rPr>
              <w:t>(check preferred contact number)</w:t>
            </w:r>
            <w:r>
              <w:rPr>
                <w:sz w:val="16"/>
                <w:szCs w:val="16"/>
              </w:rPr>
              <w:t xml:space="preserve"> </w:t>
            </w:r>
            <w:r w:rsidRPr="004D625D">
              <w:sym w:font="Symbol" w:char="F0FF"/>
            </w:r>
            <w:r w:rsidRPr="004D625D">
              <w:t xml:space="preserve"> </w:t>
            </w:r>
            <w:r>
              <w:t xml:space="preserve">Home:                              </w:t>
            </w:r>
            <w:r>
              <w:sym w:font="Symbol" w:char="F0FF"/>
            </w:r>
            <w:r>
              <w:t xml:space="preserve">Mobile:                              </w:t>
            </w:r>
            <w:r>
              <w:sym w:font="Symbol" w:char="F0FF"/>
            </w:r>
            <w:r>
              <w:t xml:space="preserve"> Work:</w:t>
            </w:r>
          </w:p>
          <w:p w14:paraId="1FC8EE71" w14:textId="77777777" w:rsidR="008F3EBB" w:rsidRDefault="008F3EBB" w:rsidP="00992985"/>
          <w:p w14:paraId="788D2400" w14:textId="77777777" w:rsidR="00DD5630" w:rsidRDefault="00DD5630" w:rsidP="00992985"/>
          <w:p w14:paraId="31CD9FAC" w14:textId="45D8707B" w:rsidR="0092298B" w:rsidRPr="004D625D" w:rsidRDefault="0092298B" w:rsidP="00992985">
            <w:r>
              <w:t xml:space="preserve">Please state your preferred method of contact: </w:t>
            </w:r>
          </w:p>
        </w:tc>
      </w:tr>
      <w:tr w:rsidR="00A60222" w14:paraId="79E8428D" w14:textId="77777777" w:rsidTr="008D5C8C">
        <w:tc>
          <w:tcPr>
            <w:tcW w:w="10456" w:type="dxa"/>
            <w:gridSpan w:val="3"/>
            <w:shd w:val="clear" w:color="auto" w:fill="auto"/>
          </w:tcPr>
          <w:p w14:paraId="7C5C256C" w14:textId="342C5873" w:rsidR="00A60222" w:rsidRDefault="00A60222" w:rsidP="00992985">
            <w:r>
              <w:t xml:space="preserve">Diagnosis/Difficulties: </w:t>
            </w:r>
          </w:p>
          <w:p w14:paraId="244A0D78" w14:textId="47F37854" w:rsidR="001933A8" w:rsidRDefault="001933A8" w:rsidP="00992985"/>
          <w:p w14:paraId="2EC5949A" w14:textId="77777777" w:rsidR="00DD5630" w:rsidRDefault="00DD5630" w:rsidP="00E92AFC">
            <w:pPr>
              <w:spacing w:after="160" w:line="259" w:lineRule="auto"/>
              <w:jc w:val="both"/>
            </w:pPr>
          </w:p>
          <w:p w14:paraId="50695694" w14:textId="77777777" w:rsidR="00DD5630" w:rsidRDefault="00DD5630" w:rsidP="00E92AFC">
            <w:pPr>
              <w:spacing w:after="160" w:line="259" w:lineRule="auto"/>
              <w:jc w:val="both"/>
            </w:pPr>
          </w:p>
          <w:p w14:paraId="71919AB0" w14:textId="6CE2B5E7" w:rsidR="00A60222" w:rsidRDefault="003C7161" w:rsidP="00E92AFC">
            <w:pPr>
              <w:spacing w:after="160" w:line="259" w:lineRule="auto"/>
              <w:jc w:val="both"/>
            </w:pPr>
            <w:r>
              <w:t xml:space="preserve"> </w:t>
            </w:r>
          </w:p>
        </w:tc>
      </w:tr>
      <w:tr w:rsidR="00A60222" w14:paraId="4FCBD139" w14:textId="77777777" w:rsidTr="008D5C8C">
        <w:tc>
          <w:tcPr>
            <w:tcW w:w="10456" w:type="dxa"/>
            <w:gridSpan w:val="3"/>
            <w:shd w:val="clear" w:color="auto" w:fill="auto"/>
          </w:tcPr>
          <w:p w14:paraId="2D873EDE" w14:textId="01A4A2E3" w:rsidR="00A60222" w:rsidRDefault="00A60222" w:rsidP="00992985">
            <w:r>
              <w:t>Known allergies</w:t>
            </w:r>
            <w:r w:rsidR="00FD5609">
              <w:t>/medication/medical problems</w:t>
            </w:r>
            <w:r>
              <w:t xml:space="preserve">: </w:t>
            </w:r>
          </w:p>
          <w:p w14:paraId="24098175" w14:textId="77777777" w:rsidR="00DD5630" w:rsidRDefault="00DD5630" w:rsidP="00992985"/>
          <w:p w14:paraId="159AE213" w14:textId="77777777" w:rsidR="00A60222" w:rsidRDefault="00A60222" w:rsidP="00992985"/>
          <w:p w14:paraId="51C24FF4" w14:textId="77777777" w:rsidR="00FD5609" w:rsidRDefault="00FD5609" w:rsidP="00992985"/>
          <w:p w14:paraId="6A72C3BB" w14:textId="00E44F49" w:rsidR="001933A8" w:rsidRDefault="001933A8" w:rsidP="00992985"/>
        </w:tc>
      </w:tr>
      <w:tr w:rsidR="00A60222" w14:paraId="4CEA88D1" w14:textId="77777777" w:rsidTr="008D5C8C">
        <w:tc>
          <w:tcPr>
            <w:tcW w:w="10456" w:type="dxa"/>
            <w:gridSpan w:val="3"/>
            <w:shd w:val="clear" w:color="auto" w:fill="auto"/>
          </w:tcPr>
          <w:p w14:paraId="19ABACD2" w14:textId="77777777" w:rsidR="00A60222" w:rsidRDefault="00A60222" w:rsidP="00992985">
            <w:r>
              <w:t>GP:</w:t>
            </w:r>
          </w:p>
          <w:p w14:paraId="4212E5C0" w14:textId="77777777" w:rsidR="00A60222" w:rsidRDefault="00A60222" w:rsidP="00992985"/>
          <w:p w14:paraId="670B47D4" w14:textId="1BB838AE" w:rsidR="00A60222" w:rsidRDefault="00A60222" w:rsidP="00992985"/>
          <w:p w14:paraId="05631BA8" w14:textId="77777777" w:rsidR="00DD5630" w:rsidRDefault="00DD5630" w:rsidP="00992985"/>
          <w:p w14:paraId="2D69BFA9" w14:textId="26821278" w:rsidR="001933A8" w:rsidRDefault="001933A8" w:rsidP="00992985"/>
        </w:tc>
      </w:tr>
      <w:tr w:rsidR="00A60222" w14:paraId="7A827D04" w14:textId="77777777" w:rsidTr="008D5C8C">
        <w:tc>
          <w:tcPr>
            <w:tcW w:w="10456" w:type="dxa"/>
            <w:gridSpan w:val="3"/>
            <w:shd w:val="clear" w:color="auto" w:fill="auto"/>
          </w:tcPr>
          <w:p w14:paraId="3B97523B" w14:textId="77777777" w:rsidR="00A60222" w:rsidRDefault="00A60222" w:rsidP="00992985">
            <w:r>
              <w:t xml:space="preserve">Professionals involved: </w:t>
            </w:r>
          </w:p>
          <w:p w14:paraId="576A5731" w14:textId="77777777" w:rsidR="00A60222" w:rsidRDefault="00A60222" w:rsidP="00992985"/>
          <w:p w14:paraId="7D7D8CA1" w14:textId="5DA03114" w:rsidR="00A60222" w:rsidRDefault="00A60222" w:rsidP="00992985"/>
          <w:p w14:paraId="51642277" w14:textId="4628ACD9" w:rsidR="001933A8" w:rsidRDefault="001933A8" w:rsidP="00992985"/>
          <w:p w14:paraId="217BD47E" w14:textId="77777777" w:rsidR="00DD5630" w:rsidRDefault="00DD5630" w:rsidP="00992985"/>
          <w:p w14:paraId="53DA5883" w14:textId="259FC60C" w:rsidR="00A60222" w:rsidRDefault="00A60222" w:rsidP="00992985"/>
        </w:tc>
      </w:tr>
      <w:tr w:rsidR="00A60222" w14:paraId="225933FD" w14:textId="77777777" w:rsidTr="008D5C8C">
        <w:tc>
          <w:tcPr>
            <w:tcW w:w="10456" w:type="dxa"/>
            <w:gridSpan w:val="3"/>
            <w:shd w:val="clear" w:color="auto" w:fill="auto"/>
          </w:tcPr>
          <w:p w14:paraId="114AD93D" w14:textId="77777777" w:rsidR="00A60222" w:rsidRDefault="00A60222" w:rsidP="00992985">
            <w:r>
              <w:t xml:space="preserve">Likes and interests: </w:t>
            </w:r>
          </w:p>
          <w:p w14:paraId="6C53E242" w14:textId="77777777" w:rsidR="00A60222" w:rsidRDefault="00A60222" w:rsidP="00992985"/>
          <w:p w14:paraId="2FADF478" w14:textId="3BA06398" w:rsidR="00CA5160" w:rsidRPr="00C32AE5" w:rsidRDefault="00227AE9" w:rsidP="00CA5160">
            <w:pPr>
              <w:rPr>
                <w:rFonts w:ascii="Tahoma" w:eastAsia="Times New Roman" w:hAnsi="Tahoma" w:cs="Tahoma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sz w:val="17"/>
                <w:szCs w:val="17"/>
              </w:rPr>
              <w:t xml:space="preserve"> </w:t>
            </w:r>
            <w:r w:rsidR="00CA5160">
              <w:rPr>
                <w:rFonts w:ascii="Arial" w:eastAsia="Times New Roman" w:hAnsi="Arial" w:cs="Arial"/>
              </w:rPr>
              <w:t xml:space="preserve"> </w:t>
            </w:r>
          </w:p>
          <w:p w14:paraId="6CD9F72B" w14:textId="77777777" w:rsidR="00A60222" w:rsidRDefault="00A60222" w:rsidP="00992985"/>
          <w:p w14:paraId="7F275054" w14:textId="61C37541" w:rsidR="00A60222" w:rsidRDefault="00B77986" w:rsidP="00B77986">
            <w:pPr>
              <w:tabs>
                <w:tab w:val="left" w:pos="4200"/>
              </w:tabs>
            </w:pPr>
            <w:r>
              <w:tab/>
            </w:r>
          </w:p>
          <w:p w14:paraId="231CC909" w14:textId="3F56D3D6" w:rsidR="00C05B27" w:rsidRDefault="00C05B27" w:rsidP="00992985"/>
        </w:tc>
      </w:tr>
      <w:tr w:rsidR="00B77986" w14:paraId="5BE89E1C" w14:textId="77777777" w:rsidTr="008D5C8C">
        <w:tc>
          <w:tcPr>
            <w:tcW w:w="10456" w:type="dxa"/>
            <w:gridSpan w:val="3"/>
            <w:shd w:val="clear" w:color="auto" w:fill="auto"/>
          </w:tcPr>
          <w:p w14:paraId="64BAE1C4" w14:textId="77777777" w:rsidR="00B77986" w:rsidRDefault="00B77986" w:rsidP="00992985">
            <w:r>
              <w:lastRenderedPageBreak/>
              <w:t>Dislikes:</w:t>
            </w:r>
          </w:p>
          <w:p w14:paraId="2A9FF8EC" w14:textId="05B5CE6C" w:rsidR="008D5A51" w:rsidRDefault="008D5A51" w:rsidP="00DD5630"/>
          <w:p w14:paraId="64167745" w14:textId="77777777" w:rsidR="00B77986" w:rsidRDefault="00B77986" w:rsidP="00992985"/>
          <w:p w14:paraId="78FFAEEA" w14:textId="77777777" w:rsidR="00B77986" w:rsidRDefault="00B77986" w:rsidP="00992985"/>
          <w:p w14:paraId="329D4781" w14:textId="2693A4DD" w:rsidR="001933A8" w:rsidRDefault="001933A8" w:rsidP="00992985"/>
          <w:p w14:paraId="092889E1" w14:textId="733E3D2C" w:rsidR="00DD5630" w:rsidRDefault="00DD5630" w:rsidP="00992985"/>
          <w:p w14:paraId="35BDC948" w14:textId="77777777" w:rsidR="00DD5630" w:rsidRDefault="00DD5630" w:rsidP="00992985"/>
          <w:p w14:paraId="2897A02D" w14:textId="03E63C20" w:rsidR="001933A8" w:rsidRDefault="001933A8" w:rsidP="00992985"/>
        </w:tc>
      </w:tr>
      <w:tr w:rsidR="0039661D" w14:paraId="63941139" w14:textId="77777777" w:rsidTr="00782602">
        <w:tc>
          <w:tcPr>
            <w:tcW w:w="10456" w:type="dxa"/>
            <w:gridSpan w:val="3"/>
            <w:shd w:val="clear" w:color="auto" w:fill="00CC99"/>
          </w:tcPr>
          <w:p w14:paraId="3CC4C3B0" w14:textId="165E7F0B" w:rsidR="0039661D" w:rsidRDefault="00223579" w:rsidP="00992985">
            <w:pPr>
              <w:jc w:val="center"/>
            </w:pPr>
            <w:r w:rsidRPr="00782602">
              <w:rPr>
                <w:b/>
                <w:color w:val="FFFFFF" w:themeColor="background1"/>
                <w:u w:val="single"/>
              </w:rPr>
              <w:t>Emergency Contact</w:t>
            </w:r>
            <w:r w:rsidR="0039661D" w:rsidRPr="00782602">
              <w:rPr>
                <w:b/>
                <w:color w:val="FFFFFF" w:themeColor="background1"/>
                <w:u w:val="single"/>
              </w:rPr>
              <w:t xml:space="preserve"> Information</w:t>
            </w:r>
          </w:p>
        </w:tc>
      </w:tr>
      <w:tr w:rsidR="0039661D" w14:paraId="30FBE8B4" w14:textId="77777777" w:rsidTr="008D5C8C">
        <w:trPr>
          <w:trHeight w:val="96"/>
        </w:trPr>
        <w:tc>
          <w:tcPr>
            <w:tcW w:w="5221" w:type="dxa"/>
          </w:tcPr>
          <w:p w14:paraId="4265B330" w14:textId="32CDCF92" w:rsidR="0039661D" w:rsidRDefault="0039661D" w:rsidP="00992985">
            <w:r>
              <w:t>Name:</w:t>
            </w:r>
            <w:r w:rsidR="004D5319">
              <w:t xml:space="preserve"> </w:t>
            </w:r>
          </w:p>
        </w:tc>
        <w:tc>
          <w:tcPr>
            <w:tcW w:w="5235" w:type="dxa"/>
            <w:gridSpan w:val="2"/>
          </w:tcPr>
          <w:p w14:paraId="33E9C43B" w14:textId="44198C71" w:rsidR="0039661D" w:rsidRDefault="0039661D" w:rsidP="00992985">
            <w:r>
              <w:t>Relationship to the</w:t>
            </w:r>
            <w:r w:rsidR="00223579">
              <w:t xml:space="preserve"> </w:t>
            </w:r>
            <w:r w:rsidR="00204C53">
              <w:t>adult</w:t>
            </w:r>
            <w:r>
              <w:t>:</w:t>
            </w:r>
            <w:r w:rsidR="004D5319">
              <w:t xml:space="preserve"> </w:t>
            </w:r>
          </w:p>
          <w:p w14:paraId="771BDD38" w14:textId="77777777" w:rsidR="00B643FE" w:rsidRDefault="00B643FE" w:rsidP="00992985"/>
          <w:p w14:paraId="52981F77" w14:textId="51B3F2AF" w:rsidR="003E3D85" w:rsidRDefault="003E3D85" w:rsidP="00992985">
            <w:r>
              <w:t xml:space="preserve">    </w:t>
            </w:r>
          </w:p>
        </w:tc>
      </w:tr>
      <w:tr w:rsidR="0039661D" w14:paraId="7CAD9C5C" w14:textId="77777777" w:rsidTr="008D5C8C">
        <w:trPr>
          <w:trHeight w:val="96"/>
        </w:trPr>
        <w:tc>
          <w:tcPr>
            <w:tcW w:w="5221" w:type="dxa"/>
          </w:tcPr>
          <w:p w14:paraId="4B1B1E60" w14:textId="77777777" w:rsidR="0039661D" w:rsidRDefault="0039661D" w:rsidP="00992985">
            <w:r>
              <w:t>Home Address:</w:t>
            </w:r>
          </w:p>
          <w:p w14:paraId="6A6932AC" w14:textId="77777777" w:rsidR="0039661D" w:rsidRDefault="0039661D" w:rsidP="00992985"/>
          <w:p w14:paraId="60C9DC9B" w14:textId="77777777" w:rsidR="0039661D" w:rsidRDefault="0039661D" w:rsidP="00DD5630"/>
        </w:tc>
        <w:tc>
          <w:tcPr>
            <w:tcW w:w="5235" w:type="dxa"/>
            <w:gridSpan w:val="2"/>
          </w:tcPr>
          <w:p w14:paraId="65ABF24E" w14:textId="77777777" w:rsidR="0039661D" w:rsidRDefault="0039661D" w:rsidP="00992985">
            <w:r>
              <w:t>Work Address:</w:t>
            </w:r>
          </w:p>
          <w:p w14:paraId="70CA92F7" w14:textId="77777777" w:rsidR="003E3D85" w:rsidRDefault="003E3D85" w:rsidP="00992985"/>
          <w:p w14:paraId="73623E78" w14:textId="77777777" w:rsidR="003E3D85" w:rsidRDefault="003E3D85" w:rsidP="00992985"/>
          <w:p w14:paraId="3B210445" w14:textId="26750C36" w:rsidR="003E3D85" w:rsidRDefault="003E3D85" w:rsidP="00992985"/>
        </w:tc>
      </w:tr>
      <w:tr w:rsidR="0039661D" w14:paraId="41A2FD04" w14:textId="77777777" w:rsidTr="008D5C8C">
        <w:trPr>
          <w:trHeight w:val="96"/>
        </w:trPr>
        <w:tc>
          <w:tcPr>
            <w:tcW w:w="5221" w:type="dxa"/>
          </w:tcPr>
          <w:p w14:paraId="77170D1B" w14:textId="77777777" w:rsidR="0039661D" w:rsidRDefault="0039661D" w:rsidP="00992985">
            <w:r>
              <w:t>Employer:</w:t>
            </w:r>
          </w:p>
          <w:p w14:paraId="2F3A871D" w14:textId="77777777" w:rsidR="00782602" w:rsidRDefault="00782602" w:rsidP="00992985"/>
          <w:p w14:paraId="2B5478B3" w14:textId="77777777" w:rsidR="00782602" w:rsidRDefault="00782602" w:rsidP="00992985"/>
        </w:tc>
        <w:tc>
          <w:tcPr>
            <w:tcW w:w="5235" w:type="dxa"/>
            <w:gridSpan w:val="2"/>
          </w:tcPr>
          <w:p w14:paraId="0FDC4398" w14:textId="77777777" w:rsidR="0039661D" w:rsidRDefault="0039661D" w:rsidP="00992985">
            <w:r>
              <w:t>Work position:</w:t>
            </w:r>
          </w:p>
          <w:p w14:paraId="62A7277E" w14:textId="73F16C7F" w:rsidR="00C87D6A" w:rsidRDefault="00C87D6A" w:rsidP="00992985"/>
        </w:tc>
      </w:tr>
      <w:tr w:rsidR="0039661D" w14:paraId="0F5E3474" w14:textId="77777777" w:rsidTr="008D5C8C">
        <w:tc>
          <w:tcPr>
            <w:tcW w:w="10456" w:type="dxa"/>
            <w:gridSpan w:val="3"/>
          </w:tcPr>
          <w:p w14:paraId="520B013D" w14:textId="3E3CD0FC" w:rsidR="003E3D85" w:rsidRDefault="0039661D" w:rsidP="00992985">
            <w:r>
              <w:t xml:space="preserve">Phone(s): </w:t>
            </w:r>
            <w:r w:rsidRPr="004D625D">
              <w:rPr>
                <w:sz w:val="16"/>
                <w:szCs w:val="16"/>
              </w:rPr>
              <w:t>(check preferred contact number)</w:t>
            </w:r>
            <w:r>
              <w:rPr>
                <w:sz w:val="16"/>
                <w:szCs w:val="16"/>
              </w:rPr>
              <w:t xml:space="preserve"> </w:t>
            </w:r>
            <w:r w:rsidRPr="004D625D">
              <w:sym w:font="Symbol" w:char="F0FF"/>
            </w:r>
            <w:r w:rsidRPr="004D625D">
              <w:t xml:space="preserve"> </w:t>
            </w:r>
            <w:r>
              <w:t xml:space="preserve">Home:                            </w:t>
            </w:r>
            <w:r>
              <w:sym w:font="Symbol" w:char="F0FF"/>
            </w:r>
            <w:r>
              <w:t xml:space="preserve"> Mobile:                            </w:t>
            </w:r>
            <w:r>
              <w:sym w:font="Symbol" w:char="F0FF"/>
            </w:r>
            <w:r>
              <w:t xml:space="preserve"> Work:</w:t>
            </w:r>
          </w:p>
          <w:p w14:paraId="71C8CFE5" w14:textId="24752141" w:rsidR="00C87D6A" w:rsidRDefault="00C45D8F" w:rsidP="00992985">
            <w:r>
              <w:t xml:space="preserve">                                                                                                          </w:t>
            </w:r>
          </w:p>
          <w:p w14:paraId="7F519578" w14:textId="77777777" w:rsidR="001D0558" w:rsidRDefault="001D0558" w:rsidP="00992985"/>
          <w:p w14:paraId="24D1600A" w14:textId="3E2A248B" w:rsidR="00782602" w:rsidRDefault="00782602" w:rsidP="00992985"/>
        </w:tc>
      </w:tr>
      <w:tr w:rsidR="0039661D" w14:paraId="72F09FCD" w14:textId="77777777" w:rsidTr="00782602">
        <w:tc>
          <w:tcPr>
            <w:tcW w:w="10456" w:type="dxa"/>
            <w:gridSpan w:val="3"/>
            <w:shd w:val="clear" w:color="auto" w:fill="00CC99"/>
          </w:tcPr>
          <w:p w14:paraId="1DD0EBBE" w14:textId="4A91FE8E" w:rsidR="0039661D" w:rsidRDefault="0039661D" w:rsidP="00992985">
            <w:pPr>
              <w:jc w:val="center"/>
              <w:rPr>
                <w:b/>
                <w:u w:val="single"/>
              </w:rPr>
            </w:pPr>
            <w:r w:rsidRPr="00782602">
              <w:rPr>
                <w:b/>
                <w:color w:val="FFFFFF" w:themeColor="background1"/>
                <w:u w:val="single"/>
              </w:rPr>
              <w:t xml:space="preserve">History of Presenting </w:t>
            </w:r>
            <w:r w:rsidR="00B77986" w:rsidRPr="00782602">
              <w:rPr>
                <w:b/>
                <w:color w:val="FFFFFF" w:themeColor="background1"/>
                <w:u w:val="single"/>
              </w:rPr>
              <w:t>Difficulties</w:t>
            </w:r>
          </w:p>
        </w:tc>
      </w:tr>
      <w:tr w:rsidR="0039661D" w14:paraId="09D563C9" w14:textId="77777777" w:rsidTr="008D5C8C">
        <w:tc>
          <w:tcPr>
            <w:tcW w:w="10456" w:type="dxa"/>
            <w:gridSpan w:val="3"/>
            <w:shd w:val="clear" w:color="auto" w:fill="auto"/>
          </w:tcPr>
          <w:p w14:paraId="142F7C21" w14:textId="77777777" w:rsidR="0039661D" w:rsidRDefault="0039661D" w:rsidP="00992985">
            <w:pPr>
              <w:rPr>
                <w:sz w:val="16"/>
                <w:szCs w:val="16"/>
              </w:rPr>
            </w:pPr>
            <w:r w:rsidRPr="00936FD7">
              <w:rPr>
                <w:sz w:val="16"/>
                <w:szCs w:val="16"/>
              </w:rPr>
              <w:t>(Define precipitants, impact on/reaction from environment, situations variations, attempts to resolve problem and results, and changes in problem over time)</w:t>
            </w:r>
          </w:p>
          <w:p w14:paraId="7CB9ACD1" w14:textId="77777777" w:rsidR="0039661D" w:rsidRDefault="0039661D" w:rsidP="00992985">
            <w:pPr>
              <w:rPr>
                <w:sz w:val="16"/>
                <w:szCs w:val="16"/>
              </w:rPr>
            </w:pPr>
          </w:p>
          <w:p w14:paraId="7A27BBEB" w14:textId="77777777" w:rsidR="0039661D" w:rsidRDefault="0039661D" w:rsidP="00992985">
            <w:pPr>
              <w:rPr>
                <w:sz w:val="16"/>
                <w:szCs w:val="16"/>
              </w:rPr>
            </w:pPr>
          </w:p>
          <w:p w14:paraId="61611916" w14:textId="77777777" w:rsidR="0039661D" w:rsidRPr="000139CC" w:rsidRDefault="0039661D" w:rsidP="00992985">
            <w:pPr>
              <w:rPr>
                <w:rFonts w:cstheme="minorHAnsi"/>
              </w:rPr>
            </w:pPr>
          </w:p>
          <w:p w14:paraId="650C3E6D" w14:textId="77777777" w:rsidR="0039661D" w:rsidRDefault="0039661D" w:rsidP="00992985">
            <w:pPr>
              <w:rPr>
                <w:sz w:val="16"/>
                <w:szCs w:val="16"/>
              </w:rPr>
            </w:pPr>
          </w:p>
          <w:p w14:paraId="21C3C8D8" w14:textId="77777777" w:rsidR="0039661D" w:rsidRDefault="0039661D" w:rsidP="00992985">
            <w:pPr>
              <w:rPr>
                <w:sz w:val="16"/>
                <w:szCs w:val="16"/>
              </w:rPr>
            </w:pPr>
          </w:p>
          <w:p w14:paraId="6EFCD9DD" w14:textId="77777777" w:rsidR="0039661D" w:rsidRDefault="0039661D" w:rsidP="00992985">
            <w:pPr>
              <w:rPr>
                <w:sz w:val="16"/>
                <w:szCs w:val="16"/>
              </w:rPr>
            </w:pPr>
          </w:p>
          <w:p w14:paraId="753ED37D" w14:textId="6DC3B0DD" w:rsidR="0039661D" w:rsidRDefault="0039661D" w:rsidP="00992985">
            <w:pPr>
              <w:rPr>
                <w:sz w:val="16"/>
                <w:szCs w:val="16"/>
              </w:rPr>
            </w:pPr>
          </w:p>
          <w:p w14:paraId="0764FD42" w14:textId="485480E7" w:rsidR="001F1B64" w:rsidRDefault="001F1B64" w:rsidP="00992985">
            <w:pPr>
              <w:rPr>
                <w:sz w:val="16"/>
                <w:szCs w:val="16"/>
              </w:rPr>
            </w:pPr>
          </w:p>
          <w:p w14:paraId="6CE1F309" w14:textId="3335874C" w:rsidR="001F1B64" w:rsidRDefault="001F1B64" w:rsidP="00992985">
            <w:pPr>
              <w:rPr>
                <w:sz w:val="16"/>
                <w:szCs w:val="16"/>
              </w:rPr>
            </w:pPr>
          </w:p>
          <w:p w14:paraId="27943F29" w14:textId="7D47C57B" w:rsidR="001F1B64" w:rsidRDefault="001F1B64" w:rsidP="00992985">
            <w:pPr>
              <w:rPr>
                <w:sz w:val="16"/>
                <w:szCs w:val="16"/>
              </w:rPr>
            </w:pPr>
          </w:p>
          <w:p w14:paraId="45700BB9" w14:textId="767EA4C6" w:rsidR="001F1B64" w:rsidRDefault="001F1B64" w:rsidP="00992985">
            <w:pPr>
              <w:rPr>
                <w:sz w:val="16"/>
                <w:szCs w:val="16"/>
              </w:rPr>
            </w:pPr>
          </w:p>
          <w:p w14:paraId="738447B2" w14:textId="34BF7CF6" w:rsidR="001F1B64" w:rsidRDefault="001F1B64" w:rsidP="00992985">
            <w:pPr>
              <w:rPr>
                <w:sz w:val="16"/>
                <w:szCs w:val="16"/>
              </w:rPr>
            </w:pPr>
          </w:p>
          <w:p w14:paraId="3129C89A" w14:textId="2B01909E" w:rsidR="001F1B64" w:rsidRDefault="001F1B64" w:rsidP="00992985">
            <w:pPr>
              <w:rPr>
                <w:sz w:val="16"/>
                <w:szCs w:val="16"/>
              </w:rPr>
            </w:pPr>
          </w:p>
          <w:p w14:paraId="7615BA9D" w14:textId="3AA5023C" w:rsidR="001F1B64" w:rsidRDefault="001F1B64" w:rsidP="00992985">
            <w:pPr>
              <w:rPr>
                <w:sz w:val="16"/>
                <w:szCs w:val="16"/>
              </w:rPr>
            </w:pPr>
          </w:p>
          <w:p w14:paraId="67539288" w14:textId="0C296A57" w:rsidR="001F1B64" w:rsidRDefault="001F1B64" w:rsidP="00992985">
            <w:pPr>
              <w:rPr>
                <w:sz w:val="16"/>
                <w:szCs w:val="16"/>
              </w:rPr>
            </w:pPr>
          </w:p>
          <w:p w14:paraId="2BE1338B" w14:textId="79832E37" w:rsidR="001F1B64" w:rsidRDefault="001F1B64" w:rsidP="00992985">
            <w:pPr>
              <w:rPr>
                <w:sz w:val="16"/>
                <w:szCs w:val="16"/>
              </w:rPr>
            </w:pPr>
          </w:p>
          <w:p w14:paraId="3890E233" w14:textId="60A4CDEF" w:rsidR="001F1B64" w:rsidRDefault="00B4396A" w:rsidP="00B4396A">
            <w:pPr>
              <w:tabs>
                <w:tab w:val="left" w:pos="897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</w:p>
          <w:p w14:paraId="35831A48" w14:textId="77777777" w:rsidR="00B4396A" w:rsidRDefault="00B4396A" w:rsidP="00B4396A">
            <w:pPr>
              <w:tabs>
                <w:tab w:val="left" w:pos="8976"/>
              </w:tabs>
              <w:rPr>
                <w:sz w:val="16"/>
                <w:szCs w:val="16"/>
              </w:rPr>
            </w:pPr>
          </w:p>
          <w:p w14:paraId="2A617AB2" w14:textId="77777777" w:rsidR="00B4396A" w:rsidRDefault="00B4396A" w:rsidP="00B4396A">
            <w:pPr>
              <w:tabs>
                <w:tab w:val="left" w:pos="8976"/>
              </w:tabs>
              <w:rPr>
                <w:sz w:val="16"/>
                <w:szCs w:val="16"/>
              </w:rPr>
            </w:pPr>
          </w:p>
          <w:p w14:paraId="191D53FF" w14:textId="77777777" w:rsidR="00B4396A" w:rsidRDefault="00B4396A" w:rsidP="00B4396A">
            <w:pPr>
              <w:tabs>
                <w:tab w:val="left" w:pos="8976"/>
              </w:tabs>
              <w:rPr>
                <w:sz w:val="16"/>
                <w:szCs w:val="16"/>
              </w:rPr>
            </w:pPr>
          </w:p>
          <w:p w14:paraId="5A4DEC87" w14:textId="77777777" w:rsidR="00B4396A" w:rsidRDefault="00B4396A" w:rsidP="00B4396A">
            <w:pPr>
              <w:tabs>
                <w:tab w:val="left" w:pos="8976"/>
              </w:tabs>
              <w:rPr>
                <w:sz w:val="16"/>
                <w:szCs w:val="16"/>
              </w:rPr>
            </w:pPr>
          </w:p>
          <w:p w14:paraId="64AE9C14" w14:textId="77777777" w:rsidR="00B4396A" w:rsidRDefault="00B4396A" w:rsidP="00B4396A">
            <w:pPr>
              <w:tabs>
                <w:tab w:val="left" w:pos="8976"/>
              </w:tabs>
              <w:rPr>
                <w:sz w:val="16"/>
                <w:szCs w:val="16"/>
              </w:rPr>
            </w:pPr>
          </w:p>
          <w:p w14:paraId="264717B9" w14:textId="77777777" w:rsidR="00B4396A" w:rsidRDefault="00B4396A" w:rsidP="00B4396A">
            <w:pPr>
              <w:tabs>
                <w:tab w:val="left" w:pos="8976"/>
              </w:tabs>
              <w:rPr>
                <w:sz w:val="16"/>
                <w:szCs w:val="16"/>
              </w:rPr>
            </w:pPr>
          </w:p>
          <w:p w14:paraId="2C2310D1" w14:textId="77777777" w:rsidR="00B4396A" w:rsidRDefault="00B4396A" w:rsidP="00B4396A">
            <w:pPr>
              <w:tabs>
                <w:tab w:val="left" w:pos="8976"/>
              </w:tabs>
              <w:rPr>
                <w:sz w:val="16"/>
                <w:szCs w:val="16"/>
              </w:rPr>
            </w:pPr>
          </w:p>
          <w:p w14:paraId="7FED0288" w14:textId="77777777" w:rsidR="00B4396A" w:rsidRDefault="00B4396A" w:rsidP="00B4396A">
            <w:pPr>
              <w:tabs>
                <w:tab w:val="left" w:pos="8976"/>
              </w:tabs>
              <w:rPr>
                <w:sz w:val="16"/>
                <w:szCs w:val="16"/>
              </w:rPr>
            </w:pPr>
          </w:p>
          <w:p w14:paraId="06446B4F" w14:textId="77777777" w:rsidR="0039661D" w:rsidRPr="00936FD7" w:rsidRDefault="0039661D" w:rsidP="00992985">
            <w:pPr>
              <w:rPr>
                <w:sz w:val="16"/>
                <w:szCs w:val="16"/>
              </w:rPr>
            </w:pPr>
          </w:p>
        </w:tc>
      </w:tr>
      <w:tr w:rsidR="004B63C3" w14:paraId="5B571EB1" w14:textId="77777777" w:rsidTr="004B63C3">
        <w:trPr>
          <w:trHeight w:val="402"/>
        </w:trPr>
        <w:tc>
          <w:tcPr>
            <w:tcW w:w="5228" w:type="dxa"/>
            <w:gridSpan w:val="2"/>
            <w:shd w:val="clear" w:color="auto" w:fill="00CC99"/>
          </w:tcPr>
          <w:p w14:paraId="619415BC" w14:textId="004B7540" w:rsidR="004B63C3" w:rsidRPr="00B4396A" w:rsidRDefault="004B63C3" w:rsidP="004B63C3">
            <w:pPr>
              <w:jc w:val="center"/>
              <w:rPr>
                <w:b/>
                <w:bCs/>
                <w:u w:val="single"/>
              </w:rPr>
            </w:pPr>
            <w:r w:rsidRPr="004B63C3">
              <w:rPr>
                <w:b/>
                <w:bCs/>
                <w:color w:val="FFFFFF" w:themeColor="background1"/>
                <w:u w:val="single"/>
              </w:rPr>
              <w:t>Clients signature</w:t>
            </w:r>
          </w:p>
        </w:tc>
        <w:tc>
          <w:tcPr>
            <w:tcW w:w="5228" w:type="dxa"/>
            <w:shd w:val="clear" w:color="auto" w:fill="00CC99"/>
          </w:tcPr>
          <w:p w14:paraId="52F35029" w14:textId="46428094" w:rsidR="004B63C3" w:rsidRPr="00B4396A" w:rsidRDefault="004B63C3" w:rsidP="004B63C3">
            <w:pPr>
              <w:jc w:val="center"/>
              <w:rPr>
                <w:b/>
                <w:bCs/>
                <w:u w:val="single"/>
              </w:rPr>
            </w:pPr>
            <w:r w:rsidRPr="004B63C3">
              <w:rPr>
                <w:b/>
                <w:bCs/>
                <w:color w:val="FFFFFF" w:themeColor="background1"/>
                <w:u w:val="single"/>
              </w:rPr>
              <w:t>Date</w:t>
            </w:r>
          </w:p>
        </w:tc>
      </w:tr>
      <w:tr w:rsidR="004B63C3" w14:paraId="62BCA314" w14:textId="77777777" w:rsidTr="00EB2AA5">
        <w:trPr>
          <w:trHeight w:val="402"/>
        </w:trPr>
        <w:tc>
          <w:tcPr>
            <w:tcW w:w="5228" w:type="dxa"/>
            <w:gridSpan w:val="2"/>
            <w:shd w:val="clear" w:color="auto" w:fill="auto"/>
          </w:tcPr>
          <w:p w14:paraId="467ECC3D" w14:textId="77777777" w:rsidR="004B63C3" w:rsidRDefault="004B63C3" w:rsidP="00B031F5">
            <w:pPr>
              <w:rPr>
                <w:b/>
                <w:bCs/>
                <w:u w:val="single"/>
              </w:rPr>
            </w:pPr>
          </w:p>
        </w:tc>
        <w:tc>
          <w:tcPr>
            <w:tcW w:w="5228" w:type="dxa"/>
            <w:shd w:val="clear" w:color="auto" w:fill="auto"/>
          </w:tcPr>
          <w:p w14:paraId="096E2CE2" w14:textId="77777777" w:rsidR="004B63C3" w:rsidRDefault="004B63C3" w:rsidP="00B031F5">
            <w:pPr>
              <w:rPr>
                <w:b/>
                <w:bCs/>
                <w:u w:val="single"/>
              </w:rPr>
            </w:pPr>
          </w:p>
        </w:tc>
      </w:tr>
    </w:tbl>
    <w:p w14:paraId="76969E7F" w14:textId="77777777" w:rsidR="00A76027" w:rsidRDefault="00A76027"/>
    <w:sectPr w:rsidR="00A76027" w:rsidSect="006A46B5">
      <w:headerReference w:type="default" r:id="rId7"/>
      <w:pgSz w:w="11906" w:h="16838"/>
      <w:pgMar w:top="720" w:right="720" w:bottom="720" w:left="72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320EE" w14:textId="77777777" w:rsidR="001D03FC" w:rsidRDefault="001D03FC" w:rsidP="006A46B5">
      <w:pPr>
        <w:spacing w:after="0" w:line="240" w:lineRule="auto"/>
      </w:pPr>
      <w:r>
        <w:separator/>
      </w:r>
    </w:p>
  </w:endnote>
  <w:endnote w:type="continuationSeparator" w:id="0">
    <w:p w14:paraId="01E403D3" w14:textId="77777777" w:rsidR="001D03FC" w:rsidRDefault="001D03FC" w:rsidP="006A4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7F39B" w14:textId="77777777" w:rsidR="001D03FC" w:rsidRDefault="001D03FC" w:rsidP="006A46B5">
      <w:pPr>
        <w:spacing w:after="0" w:line="240" w:lineRule="auto"/>
      </w:pPr>
      <w:r>
        <w:separator/>
      </w:r>
    </w:p>
  </w:footnote>
  <w:footnote w:type="continuationSeparator" w:id="0">
    <w:p w14:paraId="32C95528" w14:textId="77777777" w:rsidR="001D03FC" w:rsidRDefault="001D03FC" w:rsidP="006A46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40C7D" w14:textId="77777777" w:rsidR="006A46B5" w:rsidRDefault="006A46B5" w:rsidP="006A46B5">
    <w:pPr>
      <w:spacing w:after="0" w:line="240" w:lineRule="auto"/>
      <w:jc w:val="center"/>
      <w:rPr>
        <w:rFonts w:ascii="Comic Sans MS" w:hAnsi="Comic Sans MS"/>
        <w:sz w:val="16"/>
        <w:szCs w:val="16"/>
      </w:rPr>
    </w:pPr>
    <w:r w:rsidRPr="0027513B">
      <w:rPr>
        <w:noProof/>
        <w:lang w:eastAsia="en-GB"/>
      </w:rPr>
      <w:drawing>
        <wp:inline distT="0" distB="0" distL="0" distR="0" wp14:anchorId="24C63C90" wp14:editId="6BD068A3">
          <wp:extent cx="817598" cy="817598"/>
          <wp:effectExtent l="0" t="0" r="1905" b="1905"/>
          <wp:docPr id="2" name="Picture 1">
            <a:extLst xmlns:a="http://schemas.openxmlformats.org/drawingml/2006/main">
              <a:ext uri="{FF2B5EF4-FFF2-40B4-BE49-F238E27FC236}">
                <a16:creationId xmlns:a16="http://schemas.microsoft.com/office/drawing/2014/main" id="{3671E68A-94CC-4E3A-B75E-635DCED0A5A9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3671E68A-94CC-4E3A-B75E-635DCED0A5A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7598" cy="8175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AFE70F" w14:textId="6CD28073" w:rsidR="006A46B5" w:rsidRPr="00DD1470" w:rsidRDefault="006A46B5" w:rsidP="006A46B5">
    <w:pPr>
      <w:spacing w:after="0" w:line="240" w:lineRule="auto"/>
      <w:jc w:val="center"/>
      <w:rPr>
        <w:rFonts w:ascii="Comic Sans MS" w:hAnsi="Comic Sans MS"/>
        <w:b/>
        <w:sz w:val="12"/>
        <w:szCs w:val="12"/>
      </w:rPr>
    </w:pPr>
    <w:r w:rsidRPr="00DD1470">
      <w:rPr>
        <w:rFonts w:ascii="Comic Sans MS" w:hAnsi="Comic Sans MS"/>
        <w:b/>
        <w:color w:val="00B050"/>
        <w:sz w:val="12"/>
        <w:szCs w:val="12"/>
      </w:rPr>
      <w:t xml:space="preserve">   Email: </w:t>
    </w:r>
    <w:r w:rsidR="00270C27">
      <w:rPr>
        <w:rFonts w:ascii="Comic Sans MS" w:hAnsi="Comic Sans MS"/>
        <w:b/>
        <w:color w:val="00B050"/>
        <w:sz w:val="12"/>
        <w:szCs w:val="12"/>
      </w:rPr>
      <w:t xml:space="preserve">admin@therapyservicessouthwest.co.uk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C5328"/>
    <w:multiLevelType w:val="hybridMultilevel"/>
    <w:tmpl w:val="FF2029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9D242F"/>
    <w:multiLevelType w:val="hybridMultilevel"/>
    <w:tmpl w:val="8A988962"/>
    <w:lvl w:ilvl="0" w:tplc="95D228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5A3311"/>
    <w:multiLevelType w:val="hybridMultilevel"/>
    <w:tmpl w:val="B0CAAD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555668">
    <w:abstractNumId w:val="0"/>
  </w:num>
  <w:num w:numId="2" w16cid:durableId="467626727">
    <w:abstractNumId w:val="2"/>
  </w:num>
  <w:num w:numId="3" w16cid:durableId="2045982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7A5"/>
    <w:rsid w:val="000066E5"/>
    <w:rsid w:val="000139CC"/>
    <w:rsid w:val="0002755A"/>
    <w:rsid w:val="00044A36"/>
    <w:rsid w:val="000D0E04"/>
    <w:rsid w:val="00110D80"/>
    <w:rsid w:val="00171E43"/>
    <w:rsid w:val="00172791"/>
    <w:rsid w:val="00185950"/>
    <w:rsid w:val="001933A8"/>
    <w:rsid w:val="001D03FC"/>
    <w:rsid w:val="001D0558"/>
    <w:rsid w:val="001D2786"/>
    <w:rsid w:val="001F1B64"/>
    <w:rsid w:val="00204C53"/>
    <w:rsid w:val="00214072"/>
    <w:rsid w:val="00223579"/>
    <w:rsid w:val="00227AE9"/>
    <w:rsid w:val="00247095"/>
    <w:rsid w:val="00270C27"/>
    <w:rsid w:val="00293342"/>
    <w:rsid w:val="00294A68"/>
    <w:rsid w:val="002968A8"/>
    <w:rsid w:val="003307C0"/>
    <w:rsid w:val="00393175"/>
    <w:rsid w:val="0039661D"/>
    <w:rsid w:val="003C7161"/>
    <w:rsid w:val="003E3D85"/>
    <w:rsid w:val="003E6520"/>
    <w:rsid w:val="003F1008"/>
    <w:rsid w:val="00471036"/>
    <w:rsid w:val="00485211"/>
    <w:rsid w:val="00494167"/>
    <w:rsid w:val="004B63C3"/>
    <w:rsid w:val="004D5319"/>
    <w:rsid w:val="005668F6"/>
    <w:rsid w:val="005A27AD"/>
    <w:rsid w:val="005B0CA7"/>
    <w:rsid w:val="005B3F02"/>
    <w:rsid w:val="005D1D25"/>
    <w:rsid w:val="005F019E"/>
    <w:rsid w:val="00627A5F"/>
    <w:rsid w:val="00690355"/>
    <w:rsid w:val="006A46B5"/>
    <w:rsid w:val="006B3807"/>
    <w:rsid w:val="00744D6A"/>
    <w:rsid w:val="007507E9"/>
    <w:rsid w:val="00782602"/>
    <w:rsid w:val="00797D16"/>
    <w:rsid w:val="00810853"/>
    <w:rsid w:val="0083159B"/>
    <w:rsid w:val="00897833"/>
    <w:rsid w:val="008B1B59"/>
    <w:rsid w:val="008C47EF"/>
    <w:rsid w:val="008D32EF"/>
    <w:rsid w:val="008D5A51"/>
    <w:rsid w:val="008D5C8C"/>
    <w:rsid w:val="008F3EBB"/>
    <w:rsid w:val="009108FC"/>
    <w:rsid w:val="0092298B"/>
    <w:rsid w:val="009251F3"/>
    <w:rsid w:val="009846B0"/>
    <w:rsid w:val="00991146"/>
    <w:rsid w:val="009B559C"/>
    <w:rsid w:val="009C67A9"/>
    <w:rsid w:val="009D5A29"/>
    <w:rsid w:val="009D77BA"/>
    <w:rsid w:val="009E22D7"/>
    <w:rsid w:val="00A60222"/>
    <w:rsid w:val="00A7186A"/>
    <w:rsid w:val="00A76027"/>
    <w:rsid w:val="00A83D81"/>
    <w:rsid w:val="00AC43CD"/>
    <w:rsid w:val="00B031F5"/>
    <w:rsid w:val="00B22105"/>
    <w:rsid w:val="00B4396A"/>
    <w:rsid w:val="00B643FE"/>
    <w:rsid w:val="00B76ED4"/>
    <w:rsid w:val="00B77986"/>
    <w:rsid w:val="00B82025"/>
    <w:rsid w:val="00B86AC5"/>
    <w:rsid w:val="00BA029E"/>
    <w:rsid w:val="00BD0DA7"/>
    <w:rsid w:val="00BE1F53"/>
    <w:rsid w:val="00BE2092"/>
    <w:rsid w:val="00BF7FCD"/>
    <w:rsid w:val="00C02DA0"/>
    <w:rsid w:val="00C05B27"/>
    <w:rsid w:val="00C45D8F"/>
    <w:rsid w:val="00C527A5"/>
    <w:rsid w:val="00C53350"/>
    <w:rsid w:val="00C8547D"/>
    <w:rsid w:val="00C87D6A"/>
    <w:rsid w:val="00C94157"/>
    <w:rsid w:val="00CA5160"/>
    <w:rsid w:val="00CE49C7"/>
    <w:rsid w:val="00CF0900"/>
    <w:rsid w:val="00D24EDC"/>
    <w:rsid w:val="00D25BA2"/>
    <w:rsid w:val="00D31C5F"/>
    <w:rsid w:val="00D90E2B"/>
    <w:rsid w:val="00D97D5B"/>
    <w:rsid w:val="00DA5636"/>
    <w:rsid w:val="00DD1470"/>
    <w:rsid w:val="00DD5630"/>
    <w:rsid w:val="00E264B4"/>
    <w:rsid w:val="00E33C6C"/>
    <w:rsid w:val="00E3612D"/>
    <w:rsid w:val="00E76749"/>
    <w:rsid w:val="00E92AFC"/>
    <w:rsid w:val="00EA3559"/>
    <w:rsid w:val="00EC7447"/>
    <w:rsid w:val="00ED3E7A"/>
    <w:rsid w:val="00F0305E"/>
    <w:rsid w:val="00F263EC"/>
    <w:rsid w:val="00F63732"/>
    <w:rsid w:val="00F95E8B"/>
    <w:rsid w:val="00F97E64"/>
    <w:rsid w:val="00FC31C6"/>
    <w:rsid w:val="00FC7F47"/>
    <w:rsid w:val="00FD0315"/>
    <w:rsid w:val="00FD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B3F162"/>
  <w15:docId w15:val="{D2AE317F-AB08-4B73-A22D-DC0F971DB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6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46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6B5"/>
  </w:style>
  <w:style w:type="paragraph" w:styleId="Footer">
    <w:name w:val="footer"/>
    <w:basedOn w:val="Normal"/>
    <w:link w:val="FooterChar"/>
    <w:uiPriority w:val="99"/>
    <w:semiHidden/>
    <w:unhideWhenUsed/>
    <w:rsid w:val="006A46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A46B5"/>
  </w:style>
  <w:style w:type="paragraph" w:styleId="BalloonText">
    <w:name w:val="Balloon Text"/>
    <w:basedOn w:val="Normal"/>
    <w:link w:val="BalloonTextChar"/>
    <w:uiPriority w:val="99"/>
    <w:semiHidden/>
    <w:unhideWhenUsed/>
    <w:rsid w:val="006A4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6B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96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612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70C2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0C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Play%20Therapy%20Business\Set%20up\Sequoiatherapy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Sequoiatherapy letterhead</Template>
  <TotalTime>0</TotalTime>
  <Pages>2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Booth</dc:creator>
  <cp:lastModifiedBy>Robyn Ferns</cp:lastModifiedBy>
  <cp:revision>12</cp:revision>
  <dcterms:created xsi:type="dcterms:W3CDTF">2023-07-18T10:54:00Z</dcterms:created>
  <dcterms:modified xsi:type="dcterms:W3CDTF">2023-08-02T14:58:00Z</dcterms:modified>
</cp:coreProperties>
</file>