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7EBFFE" w14:textId="240A7C16" w:rsidR="0039661D" w:rsidRPr="00F80152" w:rsidRDefault="00396A2D" w:rsidP="00B77986">
      <w:pPr>
        <w:jc w:val="center"/>
        <w:rPr>
          <w:b/>
          <w:sz w:val="28"/>
          <w:szCs w:val="28"/>
          <w:u w:val="single"/>
        </w:rPr>
      </w:pPr>
      <w:r w:rsidRPr="00F80152">
        <w:rPr>
          <w:b/>
          <w:sz w:val="28"/>
          <w:szCs w:val="28"/>
          <w:u w:val="single"/>
        </w:rPr>
        <w:t xml:space="preserve">A.I.M.S Service </w:t>
      </w:r>
      <w:r w:rsidR="001F1B64" w:rsidRPr="00F80152">
        <w:rPr>
          <w:b/>
          <w:sz w:val="28"/>
          <w:szCs w:val="28"/>
          <w:u w:val="single"/>
        </w:rPr>
        <w:t>Referral</w:t>
      </w:r>
      <w:r w:rsidR="0039661D" w:rsidRPr="00F80152">
        <w:rPr>
          <w:b/>
          <w:sz w:val="28"/>
          <w:szCs w:val="28"/>
          <w:u w:val="single"/>
        </w:rPr>
        <w:t xml:space="preserve"> Form</w:t>
      </w:r>
    </w:p>
    <w:p w14:paraId="516974CB" w14:textId="7EA964C9" w:rsidR="00AC559C" w:rsidRPr="00511FAA" w:rsidRDefault="00511FAA" w:rsidP="00B77986">
      <w:pPr>
        <w:jc w:val="center"/>
        <w:rPr>
          <w:b/>
          <w:sz w:val="24"/>
          <w:szCs w:val="24"/>
        </w:rPr>
      </w:pPr>
      <w:r>
        <w:rPr>
          <w:b/>
          <w:sz w:val="24"/>
          <w:szCs w:val="24"/>
        </w:rPr>
        <w:t>Please complete the form and post/email to us. Once we have received this form, we will contact you</w:t>
      </w:r>
      <w:r w:rsidR="00BB2F26">
        <w:rPr>
          <w:b/>
          <w:sz w:val="24"/>
          <w:szCs w:val="24"/>
        </w:rPr>
        <w:t xml:space="preserve"> to arrange a session to check our support is right for you.</w:t>
      </w:r>
    </w:p>
    <w:p w14:paraId="7A2F1B54" w14:textId="5936AD43" w:rsidR="00E3612D" w:rsidRDefault="00396A2D" w:rsidP="00E3612D">
      <w:pPr>
        <w:rPr>
          <w:bCs/>
          <w:sz w:val="24"/>
          <w:szCs w:val="24"/>
          <w:u w:val="single"/>
        </w:rPr>
      </w:pPr>
      <w:r>
        <w:rPr>
          <w:bCs/>
          <w:sz w:val="24"/>
          <w:szCs w:val="24"/>
          <w:u w:val="single"/>
        </w:rPr>
        <w:t xml:space="preserve">What does A.I.M.S </w:t>
      </w:r>
      <w:r w:rsidR="00847095">
        <w:rPr>
          <w:bCs/>
          <w:sz w:val="24"/>
          <w:szCs w:val="24"/>
          <w:u w:val="single"/>
        </w:rPr>
        <w:t>do?</w:t>
      </w:r>
    </w:p>
    <w:p w14:paraId="57B1FF0D" w14:textId="42F08357" w:rsidR="00847095" w:rsidRPr="00B16870" w:rsidRDefault="00084600" w:rsidP="00084600">
      <w:pPr>
        <w:pStyle w:val="ListParagraph"/>
        <w:numPr>
          <w:ilvl w:val="0"/>
          <w:numId w:val="4"/>
        </w:numPr>
        <w:rPr>
          <w:bCs/>
          <w:sz w:val="24"/>
          <w:szCs w:val="24"/>
          <w:u w:val="single"/>
        </w:rPr>
      </w:pPr>
      <w:r>
        <w:rPr>
          <w:bCs/>
          <w:sz w:val="24"/>
          <w:szCs w:val="24"/>
        </w:rPr>
        <w:t>AIMS offers individual sessions for autistic adults and ADHD</w:t>
      </w:r>
      <w:r w:rsidR="00B16870">
        <w:rPr>
          <w:bCs/>
          <w:sz w:val="24"/>
          <w:szCs w:val="24"/>
        </w:rPr>
        <w:t>ers.</w:t>
      </w:r>
    </w:p>
    <w:p w14:paraId="2854F29F" w14:textId="74AE85CB" w:rsidR="00B16870" w:rsidRPr="008E10D2" w:rsidRDefault="00B16870" w:rsidP="00084600">
      <w:pPr>
        <w:pStyle w:val="ListParagraph"/>
        <w:numPr>
          <w:ilvl w:val="0"/>
          <w:numId w:val="4"/>
        </w:numPr>
        <w:rPr>
          <w:bCs/>
          <w:sz w:val="24"/>
          <w:szCs w:val="24"/>
          <w:u w:val="single"/>
        </w:rPr>
      </w:pPr>
      <w:r>
        <w:rPr>
          <w:bCs/>
          <w:sz w:val="24"/>
          <w:szCs w:val="24"/>
        </w:rPr>
        <w:t xml:space="preserve">AIMS support is focused on helping you understand your autism/ADHD and find out ways of managing </w:t>
      </w:r>
      <w:r w:rsidR="008E10D2">
        <w:rPr>
          <w:bCs/>
          <w:sz w:val="24"/>
          <w:szCs w:val="24"/>
        </w:rPr>
        <w:t>difficulties you experience in your life linked to your autism/ADHD.</w:t>
      </w:r>
    </w:p>
    <w:p w14:paraId="706A9242" w14:textId="67961E7F" w:rsidR="00A13163" w:rsidRPr="00221AE1" w:rsidRDefault="008E10D2" w:rsidP="00221AE1">
      <w:pPr>
        <w:pStyle w:val="ListParagraph"/>
        <w:numPr>
          <w:ilvl w:val="0"/>
          <w:numId w:val="4"/>
        </w:numPr>
        <w:rPr>
          <w:bCs/>
          <w:sz w:val="24"/>
          <w:szCs w:val="24"/>
          <w:u w:val="single"/>
        </w:rPr>
      </w:pPr>
      <w:r>
        <w:rPr>
          <w:bCs/>
          <w:sz w:val="24"/>
          <w:szCs w:val="24"/>
        </w:rPr>
        <w:t>This is not counselling or psychotherapy, but we can help you in accessing such services i</w:t>
      </w:r>
      <w:r w:rsidR="00A13163">
        <w:rPr>
          <w:bCs/>
          <w:sz w:val="24"/>
          <w:szCs w:val="24"/>
        </w:rPr>
        <w:t xml:space="preserve">f you would like. </w:t>
      </w:r>
    </w:p>
    <w:p w14:paraId="14653A65" w14:textId="1030AEA6" w:rsidR="004655E8" w:rsidRPr="00084600" w:rsidRDefault="004655E8" w:rsidP="00084600">
      <w:pPr>
        <w:pStyle w:val="ListParagraph"/>
        <w:numPr>
          <w:ilvl w:val="0"/>
          <w:numId w:val="4"/>
        </w:numPr>
        <w:rPr>
          <w:bCs/>
          <w:sz w:val="24"/>
          <w:szCs w:val="24"/>
          <w:u w:val="single"/>
        </w:rPr>
      </w:pPr>
      <w:r>
        <w:rPr>
          <w:bCs/>
          <w:sz w:val="24"/>
          <w:szCs w:val="24"/>
        </w:rPr>
        <w:t>AIMS cannot provide crisis support. If you feel that you may hurt yourself or want to end your life you can speak to your GP, got to A&amp;E or call the Samaritans</w:t>
      </w:r>
      <w:r w:rsidR="0032008A">
        <w:rPr>
          <w:bCs/>
          <w:sz w:val="24"/>
          <w:szCs w:val="24"/>
        </w:rPr>
        <w:t xml:space="preserve"> </w:t>
      </w:r>
      <w:r w:rsidR="00AC559C">
        <w:rPr>
          <w:bCs/>
          <w:sz w:val="24"/>
          <w:szCs w:val="24"/>
        </w:rPr>
        <w:t xml:space="preserve">on </w:t>
      </w:r>
      <w:r w:rsidR="0032008A">
        <w:rPr>
          <w:bCs/>
          <w:sz w:val="24"/>
          <w:szCs w:val="24"/>
        </w:rPr>
        <w:t>116</w:t>
      </w:r>
      <w:r w:rsidR="00AC559C">
        <w:rPr>
          <w:bCs/>
          <w:sz w:val="24"/>
          <w:szCs w:val="24"/>
        </w:rPr>
        <w:t xml:space="preserve"> 123</w:t>
      </w:r>
      <w:r w:rsidR="00F607F9">
        <w:rPr>
          <w:bCs/>
          <w:sz w:val="24"/>
          <w:szCs w:val="24"/>
        </w:rPr>
        <w:t xml:space="preserve"> or NHS </w:t>
      </w:r>
      <w:r w:rsidR="00FB351B">
        <w:rPr>
          <w:bCs/>
          <w:sz w:val="24"/>
          <w:szCs w:val="24"/>
        </w:rPr>
        <w:t>111 crisis mental health support</w:t>
      </w:r>
      <w:r>
        <w:rPr>
          <w:bCs/>
          <w:sz w:val="24"/>
          <w:szCs w:val="24"/>
        </w:rPr>
        <w:t xml:space="preserve">. </w:t>
      </w:r>
      <w:r w:rsidR="00B160BA">
        <w:rPr>
          <w:bCs/>
          <w:sz w:val="24"/>
          <w:szCs w:val="24"/>
        </w:rPr>
        <w:t>We are not a 24 hour service</w:t>
      </w:r>
      <w:r w:rsidR="00D222DE">
        <w:rPr>
          <w:bCs/>
          <w:sz w:val="24"/>
          <w:szCs w:val="24"/>
        </w:rPr>
        <w:t xml:space="preserve">. If you want to contact one of the team outside your appointment time you can email, write to us or call us. We will try to get back to you within a week, but we cannot promise to do this. </w:t>
      </w:r>
      <w:r>
        <w:rPr>
          <w:bCs/>
          <w:sz w:val="24"/>
          <w:szCs w:val="24"/>
        </w:rPr>
        <w:t xml:space="preserve"> </w:t>
      </w:r>
    </w:p>
    <w:p w14:paraId="0F8E3715" w14:textId="1700CE28" w:rsidR="00E3612D" w:rsidRPr="00396A2D" w:rsidRDefault="00E3612D" w:rsidP="00396A2D">
      <w:pPr>
        <w:rPr>
          <w:bCs/>
          <w:sz w:val="24"/>
          <w:szCs w:val="24"/>
        </w:rPr>
      </w:pPr>
    </w:p>
    <w:tbl>
      <w:tblPr>
        <w:tblStyle w:val="TableGrid"/>
        <w:tblW w:w="0" w:type="auto"/>
        <w:tblLook w:val="04A0" w:firstRow="1" w:lastRow="0" w:firstColumn="1" w:lastColumn="0" w:noHBand="0" w:noVBand="1"/>
      </w:tblPr>
      <w:tblGrid>
        <w:gridCol w:w="2614"/>
        <w:gridCol w:w="871"/>
        <w:gridCol w:w="1736"/>
        <w:gridCol w:w="7"/>
        <w:gridCol w:w="1742"/>
        <w:gridCol w:w="872"/>
        <w:gridCol w:w="2614"/>
      </w:tblGrid>
      <w:tr w:rsidR="00A60222" w14:paraId="674E639A" w14:textId="77777777" w:rsidTr="00782602">
        <w:tc>
          <w:tcPr>
            <w:tcW w:w="10456" w:type="dxa"/>
            <w:gridSpan w:val="7"/>
            <w:shd w:val="clear" w:color="auto" w:fill="00CC99"/>
          </w:tcPr>
          <w:p w14:paraId="4D7A48F9" w14:textId="017EF975" w:rsidR="00A60222" w:rsidRPr="00E3612D" w:rsidRDefault="00A60222" w:rsidP="00992985">
            <w:pPr>
              <w:jc w:val="center"/>
              <w:rPr>
                <w:bCs/>
              </w:rPr>
            </w:pPr>
          </w:p>
        </w:tc>
      </w:tr>
      <w:tr w:rsidR="006F34A9" w14:paraId="698095EC" w14:textId="77777777" w:rsidTr="00983894">
        <w:tc>
          <w:tcPr>
            <w:tcW w:w="5228" w:type="dxa"/>
            <w:gridSpan w:val="4"/>
            <w:shd w:val="clear" w:color="auto" w:fill="auto"/>
          </w:tcPr>
          <w:p w14:paraId="29A731F0" w14:textId="77777777" w:rsidR="00EA1B8D" w:rsidRPr="00FC31C6" w:rsidRDefault="00EA1B8D" w:rsidP="00B77986">
            <w:pPr>
              <w:rPr>
                <w:bCs/>
              </w:rPr>
            </w:pPr>
            <w:r>
              <w:rPr>
                <w:bCs/>
              </w:rPr>
              <w:t xml:space="preserve">Date referral received: </w:t>
            </w:r>
          </w:p>
        </w:tc>
        <w:tc>
          <w:tcPr>
            <w:tcW w:w="5228" w:type="dxa"/>
            <w:gridSpan w:val="3"/>
            <w:shd w:val="clear" w:color="auto" w:fill="auto"/>
          </w:tcPr>
          <w:p w14:paraId="1F31C232" w14:textId="013B165F" w:rsidR="00EA1B8D" w:rsidRDefault="00EA1B8D" w:rsidP="00EA1B8D">
            <w:pPr>
              <w:rPr>
                <w:bCs/>
              </w:rPr>
            </w:pPr>
            <w:r>
              <w:rPr>
                <w:bCs/>
              </w:rPr>
              <w:t xml:space="preserve">Person </w:t>
            </w:r>
            <w:r w:rsidR="00222F65">
              <w:rPr>
                <w:bCs/>
              </w:rPr>
              <w:t>making the referral:</w:t>
            </w:r>
          </w:p>
          <w:p w14:paraId="2952D34A" w14:textId="5D02E412" w:rsidR="00EA1B8D" w:rsidRDefault="00EA1B8D" w:rsidP="008D4C0E">
            <w:pPr>
              <w:rPr>
                <w:b/>
                <w:u w:val="single"/>
              </w:rPr>
            </w:pPr>
          </w:p>
        </w:tc>
      </w:tr>
      <w:tr w:rsidR="0039661D" w14:paraId="2FDE772E" w14:textId="77777777" w:rsidTr="00782602">
        <w:tc>
          <w:tcPr>
            <w:tcW w:w="10456" w:type="dxa"/>
            <w:gridSpan w:val="7"/>
            <w:shd w:val="clear" w:color="auto" w:fill="00CC99"/>
          </w:tcPr>
          <w:p w14:paraId="35985415" w14:textId="77777777" w:rsidR="0039661D" w:rsidRPr="004D625D" w:rsidRDefault="0039661D" w:rsidP="00992985">
            <w:pPr>
              <w:jc w:val="center"/>
              <w:rPr>
                <w:b/>
                <w:u w:val="single"/>
              </w:rPr>
            </w:pPr>
            <w:r w:rsidRPr="00782602">
              <w:rPr>
                <w:b/>
                <w:color w:val="FFFFFF" w:themeColor="background1"/>
                <w:u w:val="single"/>
              </w:rPr>
              <w:t>Clients Information</w:t>
            </w:r>
          </w:p>
        </w:tc>
      </w:tr>
      <w:tr w:rsidR="006F34A9" w14:paraId="7B402BB0" w14:textId="77777777" w:rsidTr="008D5C8C">
        <w:trPr>
          <w:trHeight w:val="334"/>
        </w:trPr>
        <w:tc>
          <w:tcPr>
            <w:tcW w:w="5221" w:type="dxa"/>
            <w:gridSpan w:val="3"/>
          </w:tcPr>
          <w:p w14:paraId="267BBA74" w14:textId="77777777" w:rsidR="0039661D" w:rsidRDefault="0039661D" w:rsidP="00992985">
            <w:r>
              <w:t>Name:</w:t>
            </w:r>
          </w:p>
          <w:p w14:paraId="048EF97B" w14:textId="49089282" w:rsidR="00B86AC5" w:rsidRDefault="00B86AC5" w:rsidP="00992985"/>
        </w:tc>
        <w:tc>
          <w:tcPr>
            <w:tcW w:w="5235" w:type="dxa"/>
            <w:gridSpan w:val="4"/>
          </w:tcPr>
          <w:p w14:paraId="1F722080" w14:textId="77777777" w:rsidR="0039661D" w:rsidRDefault="0039661D" w:rsidP="00992985">
            <w:r>
              <w:t>Gender:</w:t>
            </w:r>
          </w:p>
          <w:p w14:paraId="7C058805" w14:textId="7AE19C92" w:rsidR="00B86AC5" w:rsidRDefault="00B86AC5" w:rsidP="00992985"/>
        </w:tc>
      </w:tr>
      <w:tr w:rsidR="006F34A9" w14:paraId="6C69CC40" w14:textId="77777777" w:rsidTr="008D5C8C">
        <w:trPr>
          <w:trHeight w:val="96"/>
        </w:trPr>
        <w:tc>
          <w:tcPr>
            <w:tcW w:w="5221" w:type="dxa"/>
            <w:gridSpan w:val="3"/>
          </w:tcPr>
          <w:p w14:paraId="43E213AB" w14:textId="3C4086DF" w:rsidR="00294A68" w:rsidRDefault="0039661D" w:rsidP="00DD5630">
            <w:r>
              <w:t>Home Address:</w:t>
            </w:r>
            <w:r w:rsidR="00B86AC5">
              <w:t xml:space="preserve"> </w:t>
            </w:r>
          </w:p>
          <w:p w14:paraId="08F4EE85" w14:textId="77777777" w:rsidR="0039661D" w:rsidRDefault="0039661D" w:rsidP="00992985"/>
          <w:p w14:paraId="3A664D0A" w14:textId="77777777" w:rsidR="0039661D" w:rsidRDefault="0039661D" w:rsidP="00992985"/>
          <w:p w14:paraId="63C2689F" w14:textId="77777777" w:rsidR="00847532" w:rsidRDefault="00847532" w:rsidP="00992985"/>
          <w:p w14:paraId="376F2581" w14:textId="3950A50D" w:rsidR="00847532" w:rsidRDefault="00847532" w:rsidP="00992985">
            <w:r>
              <w:t>Postcode:</w:t>
            </w:r>
          </w:p>
        </w:tc>
        <w:tc>
          <w:tcPr>
            <w:tcW w:w="5235" w:type="dxa"/>
            <w:gridSpan w:val="4"/>
          </w:tcPr>
          <w:p w14:paraId="5E0DB336" w14:textId="149124BF" w:rsidR="0039661D" w:rsidRDefault="0039661D" w:rsidP="00992985">
            <w:r>
              <w:t>Date of Birth</w:t>
            </w:r>
            <w:r w:rsidR="00F46F0C">
              <w:t>/Age</w:t>
            </w:r>
            <w:r>
              <w:t>:</w:t>
            </w:r>
          </w:p>
          <w:p w14:paraId="46B0CF97" w14:textId="77777777" w:rsidR="001933A8" w:rsidRDefault="001933A8" w:rsidP="00DD5630"/>
          <w:p w14:paraId="33CCAE5B" w14:textId="77777777" w:rsidR="00DD5630" w:rsidRDefault="00DD5630" w:rsidP="00DD5630"/>
          <w:p w14:paraId="3DFEA0C0" w14:textId="0818A05C" w:rsidR="00DD5630" w:rsidRDefault="00DD5630" w:rsidP="00DD5630"/>
        </w:tc>
      </w:tr>
      <w:tr w:rsidR="0039661D" w14:paraId="38735D08" w14:textId="77777777" w:rsidTr="008D5C8C">
        <w:tc>
          <w:tcPr>
            <w:tcW w:w="10456" w:type="dxa"/>
            <w:gridSpan w:val="7"/>
            <w:shd w:val="clear" w:color="auto" w:fill="auto"/>
          </w:tcPr>
          <w:p w14:paraId="30DD0E30" w14:textId="471A2F21" w:rsidR="0039661D" w:rsidRDefault="0039661D" w:rsidP="00992985">
            <w:r>
              <w:t xml:space="preserve">Phone(s): </w:t>
            </w:r>
            <w:r w:rsidRPr="004D625D">
              <w:rPr>
                <w:sz w:val="16"/>
                <w:szCs w:val="16"/>
              </w:rPr>
              <w:t>(check preferred contact number)</w:t>
            </w:r>
            <w:r>
              <w:rPr>
                <w:sz w:val="16"/>
                <w:szCs w:val="16"/>
              </w:rPr>
              <w:t xml:space="preserve"> </w:t>
            </w:r>
            <w:r w:rsidRPr="004D625D">
              <w:sym w:font="Symbol" w:char="F0FF"/>
            </w:r>
            <w:r w:rsidRPr="004D625D">
              <w:t xml:space="preserve"> </w:t>
            </w:r>
            <w:r>
              <w:t xml:space="preserve">Home:                              </w:t>
            </w:r>
            <w:r>
              <w:sym w:font="Symbol" w:char="F0FF"/>
            </w:r>
            <w:r>
              <w:t xml:space="preserve">Mobile:                              </w:t>
            </w:r>
            <w:r>
              <w:sym w:font="Symbol" w:char="F0FF"/>
            </w:r>
            <w:r>
              <w:t xml:space="preserve"> Work:</w:t>
            </w:r>
          </w:p>
          <w:p w14:paraId="1FC8EE71" w14:textId="77777777" w:rsidR="008F3EBB" w:rsidRDefault="008F3EBB" w:rsidP="00992985"/>
          <w:p w14:paraId="788D2400" w14:textId="77777777" w:rsidR="00DD5630" w:rsidRDefault="00DD5630" w:rsidP="00992985"/>
          <w:p w14:paraId="31CD9FAC" w14:textId="45D8707B" w:rsidR="0092298B" w:rsidRPr="004D625D" w:rsidRDefault="0092298B" w:rsidP="00992985">
            <w:r>
              <w:t xml:space="preserve">Please state your preferred method of contact: </w:t>
            </w:r>
          </w:p>
        </w:tc>
      </w:tr>
      <w:tr w:rsidR="000D3B88" w14:paraId="6F7F5C54" w14:textId="77777777" w:rsidTr="008D5C8C">
        <w:tc>
          <w:tcPr>
            <w:tcW w:w="10456" w:type="dxa"/>
            <w:gridSpan w:val="7"/>
            <w:shd w:val="clear" w:color="auto" w:fill="auto"/>
          </w:tcPr>
          <w:p w14:paraId="7026411B" w14:textId="77777777" w:rsidR="000D3B88" w:rsidRDefault="000D3B88" w:rsidP="00992985">
            <w:r>
              <w:t xml:space="preserve">Email address: </w:t>
            </w:r>
          </w:p>
          <w:p w14:paraId="47E3213F" w14:textId="35DD208E" w:rsidR="000D3B88" w:rsidRDefault="000D3B88" w:rsidP="00992985"/>
        </w:tc>
      </w:tr>
      <w:tr w:rsidR="006F34A9" w14:paraId="79E8428D" w14:textId="77777777" w:rsidTr="00304A25">
        <w:tc>
          <w:tcPr>
            <w:tcW w:w="3485" w:type="dxa"/>
            <w:gridSpan w:val="2"/>
            <w:shd w:val="clear" w:color="auto" w:fill="auto"/>
          </w:tcPr>
          <w:p w14:paraId="7C5C256C" w14:textId="7B3EECBA" w:rsidR="00FE597D" w:rsidRDefault="006C50A6" w:rsidP="00992985">
            <w:r>
              <w:t>Ethnic origin:</w:t>
            </w:r>
          </w:p>
          <w:p w14:paraId="538F87FD" w14:textId="77777777" w:rsidR="00FE597D" w:rsidRDefault="00FE597D" w:rsidP="00992985"/>
        </w:tc>
        <w:tc>
          <w:tcPr>
            <w:tcW w:w="3485" w:type="dxa"/>
            <w:gridSpan w:val="3"/>
            <w:shd w:val="clear" w:color="auto" w:fill="auto"/>
          </w:tcPr>
          <w:p w14:paraId="2EC5949A" w14:textId="1CFBE544" w:rsidR="00FE597D" w:rsidRDefault="006C50A6" w:rsidP="00E92AFC">
            <w:pPr>
              <w:spacing w:after="160" w:line="259" w:lineRule="auto"/>
              <w:jc w:val="both"/>
            </w:pPr>
            <w:r>
              <w:t>Religion:</w:t>
            </w:r>
          </w:p>
          <w:p w14:paraId="06C974EF" w14:textId="77777777" w:rsidR="00FE597D" w:rsidRDefault="00FE597D" w:rsidP="00E92AFC">
            <w:pPr>
              <w:spacing w:after="160" w:line="259" w:lineRule="auto"/>
              <w:jc w:val="both"/>
            </w:pPr>
          </w:p>
        </w:tc>
        <w:tc>
          <w:tcPr>
            <w:tcW w:w="3486" w:type="dxa"/>
            <w:gridSpan w:val="2"/>
            <w:shd w:val="clear" w:color="auto" w:fill="auto"/>
          </w:tcPr>
          <w:p w14:paraId="71919AB0" w14:textId="3FDBF750" w:rsidR="00FE597D" w:rsidRDefault="006C50A6" w:rsidP="00E92AFC">
            <w:pPr>
              <w:spacing w:after="160" w:line="259" w:lineRule="auto"/>
              <w:jc w:val="both"/>
            </w:pPr>
            <w:r>
              <w:t>Language:</w:t>
            </w:r>
            <w:r w:rsidR="00FE597D">
              <w:t xml:space="preserve"> </w:t>
            </w:r>
          </w:p>
        </w:tc>
      </w:tr>
      <w:tr w:rsidR="006F34A9" w14:paraId="4FCBD139" w14:textId="77777777" w:rsidTr="00BB064D">
        <w:tc>
          <w:tcPr>
            <w:tcW w:w="5228" w:type="dxa"/>
            <w:gridSpan w:val="4"/>
            <w:shd w:val="clear" w:color="auto" w:fill="auto"/>
          </w:tcPr>
          <w:p w14:paraId="2D873EDE" w14:textId="4D501129" w:rsidR="00A5102C" w:rsidRDefault="00A5102C" w:rsidP="00992985">
            <w:r>
              <w:t>NHS number:</w:t>
            </w:r>
          </w:p>
          <w:p w14:paraId="14D9D916" w14:textId="77777777" w:rsidR="00A5102C" w:rsidRDefault="00A5102C" w:rsidP="00992985"/>
        </w:tc>
        <w:tc>
          <w:tcPr>
            <w:tcW w:w="5228" w:type="dxa"/>
            <w:gridSpan w:val="3"/>
            <w:shd w:val="clear" w:color="auto" w:fill="auto"/>
          </w:tcPr>
          <w:p w14:paraId="6F15D190" w14:textId="77777777" w:rsidR="00A5102C" w:rsidRDefault="00A5102C" w:rsidP="00992985">
            <w:r>
              <w:t>Are you employed?</w:t>
            </w:r>
          </w:p>
          <w:p w14:paraId="56D227D8" w14:textId="77777777" w:rsidR="00A5102C" w:rsidRDefault="00A5102C" w:rsidP="00992985"/>
          <w:p w14:paraId="6A72C3BB" w14:textId="3CA74EBE" w:rsidR="00A5102C" w:rsidRDefault="00A5102C" w:rsidP="00992985"/>
        </w:tc>
      </w:tr>
      <w:tr w:rsidR="00A60222" w14:paraId="4CEA88D1" w14:textId="77777777" w:rsidTr="008D5C8C">
        <w:tc>
          <w:tcPr>
            <w:tcW w:w="10456" w:type="dxa"/>
            <w:gridSpan w:val="7"/>
            <w:shd w:val="clear" w:color="auto" w:fill="auto"/>
          </w:tcPr>
          <w:p w14:paraId="19ABACD2" w14:textId="01E4B8C3" w:rsidR="00A60222" w:rsidRDefault="00A60222" w:rsidP="00992985">
            <w:r>
              <w:t>GP</w:t>
            </w:r>
            <w:r w:rsidR="00101BBD">
              <w:t xml:space="preserve"> (address &amp; contact number)</w:t>
            </w:r>
            <w:r>
              <w:t>:</w:t>
            </w:r>
          </w:p>
          <w:p w14:paraId="4212E5C0" w14:textId="77777777" w:rsidR="00A60222" w:rsidRDefault="00A60222" w:rsidP="00992985"/>
          <w:p w14:paraId="670B47D4" w14:textId="1BB838AE" w:rsidR="00A60222" w:rsidRDefault="00A60222" w:rsidP="00992985"/>
          <w:p w14:paraId="05631BA8" w14:textId="77777777" w:rsidR="00DD5630" w:rsidRDefault="00DD5630" w:rsidP="00992985"/>
          <w:p w14:paraId="4C5778F7" w14:textId="77777777" w:rsidR="00222F65" w:rsidRDefault="00222F65" w:rsidP="00992985"/>
          <w:p w14:paraId="2D69BFA9" w14:textId="26821278" w:rsidR="001933A8" w:rsidRDefault="001933A8" w:rsidP="00992985"/>
        </w:tc>
      </w:tr>
      <w:tr w:rsidR="0039661D" w14:paraId="63941139" w14:textId="77777777" w:rsidTr="00782602">
        <w:tc>
          <w:tcPr>
            <w:tcW w:w="10456" w:type="dxa"/>
            <w:gridSpan w:val="7"/>
            <w:shd w:val="clear" w:color="auto" w:fill="00CC99"/>
          </w:tcPr>
          <w:p w14:paraId="3CC4C3B0" w14:textId="165E7F0B" w:rsidR="0039661D" w:rsidRDefault="00223579" w:rsidP="00992985">
            <w:pPr>
              <w:jc w:val="center"/>
            </w:pPr>
            <w:r w:rsidRPr="00782602">
              <w:rPr>
                <w:b/>
                <w:color w:val="FFFFFF" w:themeColor="background1"/>
                <w:u w:val="single"/>
              </w:rPr>
              <w:t>Emergency Contact</w:t>
            </w:r>
            <w:r w:rsidR="0039661D" w:rsidRPr="00782602">
              <w:rPr>
                <w:b/>
                <w:color w:val="FFFFFF" w:themeColor="background1"/>
                <w:u w:val="single"/>
              </w:rPr>
              <w:t xml:space="preserve"> Information</w:t>
            </w:r>
          </w:p>
        </w:tc>
      </w:tr>
      <w:tr w:rsidR="006F34A9" w14:paraId="30FBE8B4" w14:textId="77777777" w:rsidTr="008D5C8C">
        <w:trPr>
          <w:trHeight w:val="96"/>
        </w:trPr>
        <w:tc>
          <w:tcPr>
            <w:tcW w:w="5221" w:type="dxa"/>
            <w:gridSpan w:val="3"/>
          </w:tcPr>
          <w:p w14:paraId="4265B330" w14:textId="32CDCF92" w:rsidR="0039661D" w:rsidRDefault="0039661D" w:rsidP="00992985">
            <w:r>
              <w:lastRenderedPageBreak/>
              <w:t>Name:</w:t>
            </w:r>
            <w:r w:rsidR="004D5319">
              <w:t xml:space="preserve"> </w:t>
            </w:r>
          </w:p>
        </w:tc>
        <w:tc>
          <w:tcPr>
            <w:tcW w:w="5235" w:type="dxa"/>
            <w:gridSpan w:val="4"/>
          </w:tcPr>
          <w:p w14:paraId="33E9C43B" w14:textId="44198C71" w:rsidR="0039661D" w:rsidRDefault="0039661D" w:rsidP="00992985">
            <w:r>
              <w:t>Relationship to the</w:t>
            </w:r>
            <w:r w:rsidR="00223579">
              <w:t xml:space="preserve"> </w:t>
            </w:r>
            <w:r w:rsidR="00204C53">
              <w:t>adult</w:t>
            </w:r>
            <w:r>
              <w:t>:</w:t>
            </w:r>
            <w:r w:rsidR="004D5319">
              <w:t xml:space="preserve"> </w:t>
            </w:r>
          </w:p>
          <w:p w14:paraId="771BDD38" w14:textId="77777777" w:rsidR="00B643FE" w:rsidRDefault="00B643FE" w:rsidP="00992985"/>
          <w:p w14:paraId="52981F77" w14:textId="51B3F2AF" w:rsidR="003E3D85" w:rsidRDefault="003E3D85" w:rsidP="00992985">
            <w:r>
              <w:t xml:space="preserve">    </w:t>
            </w:r>
          </w:p>
        </w:tc>
      </w:tr>
      <w:tr w:rsidR="006F34A9" w14:paraId="7CAD9C5C" w14:textId="77777777" w:rsidTr="008D5C8C">
        <w:trPr>
          <w:trHeight w:val="96"/>
        </w:trPr>
        <w:tc>
          <w:tcPr>
            <w:tcW w:w="5221" w:type="dxa"/>
            <w:gridSpan w:val="3"/>
          </w:tcPr>
          <w:p w14:paraId="4B1B1E60" w14:textId="77777777" w:rsidR="0039661D" w:rsidRDefault="0039661D" w:rsidP="00992985">
            <w:r>
              <w:t>Home Address:</w:t>
            </w:r>
          </w:p>
          <w:p w14:paraId="6A6932AC" w14:textId="77777777" w:rsidR="0039661D" w:rsidRDefault="0039661D" w:rsidP="00992985"/>
          <w:p w14:paraId="60C9DC9B" w14:textId="77777777" w:rsidR="0039661D" w:rsidRDefault="0039661D" w:rsidP="00DD5630"/>
        </w:tc>
        <w:tc>
          <w:tcPr>
            <w:tcW w:w="5235" w:type="dxa"/>
            <w:gridSpan w:val="4"/>
          </w:tcPr>
          <w:p w14:paraId="65ABF24E" w14:textId="77777777" w:rsidR="0039661D" w:rsidRDefault="0039661D" w:rsidP="00992985">
            <w:r>
              <w:t>Work Address:</w:t>
            </w:r>
          </w:p>
          <w:p w14:paraId="70CA92F7" w14:textId="77777777" w:rsidR="003E3D85" w:rsidRDefault="003E3D85" w:rsidP="00992985"/>
          <w:p w14:paraId="73623E78" w14:textId="77777777" w:rsidR="003E3D85" w:rsidRDefault="003E3D85" w:rsidP="00992985"/>
          <w:p w14:paraId="3B210445" w14:textId="26750C36" w:rsidR="003E3D85" w:rsidRDefault="003E3D85" w:rsidP="00992985"/>
        </w:tc>
      </w:tr>
      <w:tr w:rsidR="006F34A9" w14:paraId="41A2FD04" w14:textId="77777777" w:rsidTr="008D5C8C">
        <w:trPr>
          <w:trHeight w:val="96"/>
        </w:trPr>
        <w:tc>
          <w:tcPr>
            <w:tcW w:w="5221" w:type="dxa"/>
            <w:gridSpan w:val="3"/>
          </w:tcPr>
          <w:p w14:paraId="2F3A871D" w14:textId="31C1DCF2" w:rsidR="00782602" w:rsidRDefault="00721A1F" w:rsidP="00992985">
            <w:r>
              <w:t>A</w:t>
            </w:r>
          </w:p>
          <w:p w14:paraId="2B5478B3" w14:textId="77777777" w:rsidR="00782602" w:rsidRDefault="00782602" w:rsidP="00992985"/>
        </w:tc>
        <w:tc>
          <w:tcPr>
            <w:tcW w:w="5235" w:type="dxa"/>
            <w:gridSpan w:val="4"/>
          </w:tcPr>
          <w:p w14:paraId="0FDC4398" w14:textId="77777777" w:rsidR="0039661D" w:rsidRDefault="0039661D" w:rsidP="00992985">
            <w:r>
              <w:t>Work position:</w:t>
            </w:r>
          </w:p>
          <w:p w14:paraId="62A7277E" w14:textId="73F16C7F" w:rsidR="00C87D6A" w:rsidRDefault="00C87D6A" w:rsidP="00992985"/>
        </w:tc>
      </w:tr>
      <w:tr w:rsidR="0039661D" w14:paraId="0F5E3474" w14:textId="77777777" w:rsidTr="008D5C8C">
        <w:tc>
          <w:tcPr>
            <w:tcW w:w="10456" w:type="dxa"/>
            <w:gridSpan w:val="7"/>
          </w:tcPr>
          <w:p w14:paraId="520B013D" w14:textId="3E3CD0FC" w:rsidR="003E3D85" w:rsidRDefault="0039661D" w:rsidP="00992985">
            <w:r>
              <w:t xml:space="preserve">Phone(s): </w:t>
            </w:r>
            <w:r w:rsidRPr="004D625D">
              <w:rPr>
                <w:sz w:val="16"/>
                <w:szCs w:val="16"/>
              </w:rPr>
              <w:t>(check preferred contact number)</w:t>
            </w:r>
            <w:r>
              <w:rPr>
                <w:sz w:val="16"/>
                <w:szCs w:val="16"/>
              </w:rPr>
              <w:t xml:space="preserve"> </w:t>
            </w:r>
            <w:r w:rsidRPr="004D625D">
              <w:sym w:font="Symbol" w:char="F0FF"/>
            </w:r>
            <w:r w:rsidRPr="004D625D">
              <w:t xml:space="preserve"> </w:t>
            </w:r>
            <w:r>
              <w:t xml:space="preserve">Home:                            </w:t>
            </w:r>
            <w:r>
              <w:sym w:font="Symbol" w:char="F0FF"/>
            </w:r>
            <w:r>
              <w:t xml:space="preserve"> Mobile:                            </w:t>
            </w:r>
            <w:r>
              <w:sym w:font="Symbol" w:char="F0FF"/>
            </w:r>
            <w:r>
              <w:t xml:space="preserve"> Work:</w:t>
            </w:r>
          </w:p>
          <w:p w14:paraId="71C8CFE5" w14:textId="24752141" w:rsidR="00C87D6A" w:rsidRDefault="00C45D8F" w:rsidP="00992985">
            <w:r>
              <w:t xml:space="preserve">                                                                                                          </w:t>
            </w:r>
          </w:p>
          <w:p w14:paraId="7F519578" w14:textId="77777777" w:rsidR="001D0558" w:rsidRDefault="001D0558" w:rsidP="00992985"/>
          <w:p w14:paraId="24D1600A" w14:textId="3E2A248B" w:rsidR="00782602" w:rsidRDefault="00782602" w:rsidP="00992985"/>
        </w:tc>
      </w:tr>
      <w:tr w:rsidR="0039661D" w14:paraId="72F09FCD" w14:textId="77777777" w:rsidTr="00782602">
        <w:tc>
          <w:tcPr>
            <w:tcW w:w="10456" w:type="dxa"/>
            <w:gridSpan w:val="7"/>
            <w:shd w:val="clear" w:color="auto" w:fill="00CC99"/>
          </w:tcPr>
          <w:p w14:paraId="31273E62" w14:textId="77777777" w:rsidR="0039661D" w:rsidRDefault="0039661D" w:rsidP="00992985">
            <w:pPr>
              <w:jc w:val="center"/>
              <w:rPr>
                <w:b/>
                <w:color w:val="FFFFFF" w:themeColor="background1"/>
                <w:u w:val="single"/>
              </w:rPr>
            </w:pPr>
            <w:r w:rsidRPr="00782602">
              <w:rPr>
                <w:b/>
                <w:color w:val="FFFFFF" w:themeColor="background1"/>
                <w:u w:val="single"/>
              </w:rPr>
              <w:t>H</w:t>
            </w:r>
            <w:r w:rsidR="005A23C6">
              <w:rPr>
                <w:b/>
                <w:color w:val="FFFFFF" w:themeColor="background1"/>
                <w:u w:val="single"/>
              </w:rPr>
              <w:t>ealth Information</w:t>
            </w:r>
          </w:p>
          <w:p w14:paraId="1DD0EBBE" w14:textId="0E61CA2A" w:rsidR="00AC3307" w:rsidRPr="00AC3307" w:rsidRDefault="00AC3307" w:rsidP="00992985">
            <w:pPr>
              <w:jc w:val="center"/>
              <w:rPr>
                <w:b/>
              </w:rPr>
            </w:pPr>
            <w:r w:rsidRPr="00AC3307">
              <w:rPr>
                <w:b/>
              </w:rPr>
              <w:t>Please indicate which, if any of the following apply</w:t>
            </w:r>
          </w:p>
        </w:tc>
      </w:tr>
      <w:tr w:rsidR="006F34A9" w14:paraId="09D563C9" w14:textId="77777777" w:rsidTr="004C3630">
        <w:trPr>
          <w:trHeight w:val="672"/>
        </w:trPr>
        <w:tc>
          <w:tcPr>
            <w:tcW w:w="5228" w:type="dxa"/>
            <w:gridSpan w:val="4"/>
            <w:shd w:val="clear" w:color="auto" w:fill="auto"/>
          </w:tcPr>
          <w:p w14:paraId="2E988453" w14:textId="77777777" w:rsidR="0002207F" w:rsidRDefault="0002207F" w:rsidP="00992985">
            <w:pPr>
              <w:rPr>
                <w:sz w:val="16"/>
                <w:szCs w:val="16"/>
              </w:rPr>
            </w:pPr>
          </w:p>
          <w:p w14:paraId="2994CE63" w14:textId="3F8C48AE" w:rsidR="007F47C0" w:rsidRPr="007F47C0" w:rsidRDefault="007F47C0" w:rsidP="00992985">
            <w:r>
              <w:t>Acquired brain injury</w:t>
            </w:r>
            <w:r w:rsidR="00F46EFF">
              <w:t xml:space="preserve"> </w:t>
            </w:r>
            <w:r w:rsidR="00FA74A0">
              <w:t xml:space="preserve">                                             </w:t>
            </w:r>
          </w:p>
        </w:tc>
        <w:tc>
          <w:tcPr>
            <w:tcW w:w="5228" w:type="dxa"/>
            <w:gridSpan w:val="3"/>
            <w:shd w:val="clear" w:color="auto" w:fill="auto"/>
          </w:tcPr>
          <w:p w14:paraId="37DA2BD1" w14:textId="77777777" w:rsidR="0002207F" w:rsidRDefault="0002207F" w:rsidP="0002207F">
            <w:pPr>
              <w:tabs>
                <w:tab w:val="left" w:pos="8976"/>
              </w:tabs>
              <w:rPr>
                <w:sz w:val="16"/>
                <w:szCs w:val="16"/>
              </w:rPr>
            </w:pPr>
          </w:p>
          <w:p w14:paraId="06446B4F" w14:textId="3DA2C07F" w:rsidR="00721A1F" w:rsidRPr="00721A1F" w:rsidRDefault="00721A1F" w:rsidP="0002207F">
            <w:pPr>
              <w:tabs>
                <w:tab w:val="left" w:pos="8976"/>
              </w:tabs>
            </w:pPr>
            <w:r>
              <w:t>Attention deficit disorder</w:t>
            </w:r>
          </w:p>
        </w:tc>
      </w:tr>
      <w:tr w:rsidR="006F34A9" w14:paraId="18AFB0D1" w14:textId="77777777" w:rsidTr="004C3630">
        <w:trPr>
          <w:trHeight w:val="670"/>
        </w:trPr>
        <w:tc>
          <w:tcPr>
            <w:tcW w:w="5228" w:type="dxa"/>
            <w:gridSpan w:val="4"/>
            <w:shd w:val="clear" w:color="auto" w:fill="auto"/>
          </w:tcPr>
          <w:p w14:paraId="718C8AED" w14:textId="77777777" w:rsidR="0002207F" w:rsidRDefault="0002207F" w:rsidP="00992985">
            <w:pPr>
              <w:rPr>
                <w:sz w:val="16"/>
                <w:szCs w:val="16"/>
              </w:rPr>
            </w:pPr>
          </w:p>
          <w:p w14:paraId="2211BFD2" w14:textId="7448DD7A" w:rsidR="00F46EFF" w:rsidRPr="00F46EFF" w:rsidRDefault="00F46EFF" w:rsidP="00992985">
            <w:r>
              <w:t>ADHD</w:t>
            </w:r>
          </w:p>
        </w:tc>
        <w:tc>
          <w:tcPr>
            <w:tcW w:w="5228" w:type="dxa"/>
            <w:gridSpan w:val="3"/>
            <w:shd w:val="clear" w:color="auto" w:fill="auto"/>
          </w:tcPr>
          <w:p w14:paraId="7FEC44DE" w14:textId="77777777" w:rsidR="0002207F" w:rsidRDefault="0002207F" w:rsidP="00992985">
            <w:pPr>
              <w:rPr>
                <w:sz w:val="16"/>
                <w:szCs w:val="16"/>
              </w:rPr>
            </w:pPr>
          </w:p>
          <w:p w14:paraId="2A30440F" w14:textId="3C950B79" w:rsidR="00721A1F" w:rsidRPr="00721A1F" w:rsidRDefault="00721A1F" w:rsidP="00992985">
            <w:r>
              <w:t>Allergies</w:t>
            </w:r>
          </w:p>
        </w:tc>
      </w:tr>
      <w:tr w:rsidR="006F34A9" w14:paraId="6E1D2F85" w14:textId="77777777" w:rsidTr="004C3630">
        <w:trPr>
          <w:trHeight w:val="670"/>
        </w:trPr>
        <w:tc>
          <w:tcPr>
            <w:tcW w:w="5228" w:type="dxa"/>
            <w:gridSpan w:val="4"/>
            <w:shd w:val="clear" w:color="auto" w:fill="auto"/>
          </w:tcPr>
          <w:p w14:paraId="13398E20" w14:textId="77777777" w:rsidR="0002207F" w:rsidRDefault="0002207F" w:rsidP="00992985">
            <w:pPr>
              <w:rPr>
                <w:sz w:val="16"/>
                <w:szCs w:val="16"/>
              </w:rPr>
            </w:pPr>
          </w:p>
          <w:p w14:paraId="5B8572E7" w14:textId="482474B3" w:rsidR="00F46EFF" w:rsidRPr="00F46EFF" w:rsidRDefault="00F46EFF" w:rsidP="00992985">
            <w:r>
              <w:t>Asperger’s</w:t>
            </w:r>
          </w:p>
        </w:tc>
        <w:tc>
          <w:tcPr>
            <w:tcW w:w="5228" w:type="dxa"/>
            <w:gridSpan w:val="3"/>
            <w:shd w:val="clear" w:color="auto" w:fill="auto"/>
          </w:tcPr>
          <w:p w14:paraId="7B2C22B7" w14:textId="77777777" w:rsidR="0002207F" w:rsidRDefault="0002207F" w:rsidP="00992985">
            <w:pPr>
              <w:rPr>
                <w:sz w:val="16"/>
                <w:szCs w:val="16"/>
              </w:rPr>
            </w:pPr>
          </w:p>
          <w:p w14:paraId="271F12B3" w14:textId="7F772D1C" w:rsidR="00721A1F" w:rsidRPr="00721A1F" w:rsidRDefault="00721A1F" w:rsidP="00992985">
            <w:r>
              <w:t>Autism</w:t>
            </w:r>
          </w:p>
        </w:tc>
      </w:tr>
      <w:tr w:rsidR="006F34A9" w14:paraId="6AF3FDE4" w14:textId="77777777" w:rsidTr="004C3630">
        <w:trPr>
          <w:trHeight w:val="670"/>
        </w:trPr>
        <w:tc>
          <w:tcPr>
            <w:tcW w:w="5228" w:type="dxa"/>
            <w:gridSpan w:val="4"/>
            <w:shd w:val="clear" w:color="auto" w:fill="auto"/>
          </w:tcPr>
          <w:p w14:paraId="74EFD700" w14:textId="77777777" w:rsidR="0002207F" w:rsidRDefault="0002207F" w:rsidP="00992985">
            <w:pPr>
              <w:rPr>
                <w:sz w:val="16"/>
                <w:szCs w:val="16"/>
              </w:rPr>
            </w:pPr>
          </w:p>
          <w:p w14:paraId="6AE4F346" w14:textId="4277CCE1" w:rsidR="00F46EFF" w:rsidRPr="00F46EFF" w:rsidRDefault="00F46EFF" w:rsidP="00992985">
            <w:r>
              <w:t>Diabetes</w:t>
            </w:r>
          </w:p>
        </w:tc>
        <w:tc>
          <w:tcPr>
            <w:tcW w:w="5228" w:type="dxa"/>
            <w:gridSpan w:val="3"/>
            <w:shd w:val="clear" w:color="auto" w:fill="auto"/>
          </w:tcPr>
          <w:p w14:paraId="2246CB8D" w14:textId="77777777" w:rsidR="0002207F" w:rsidRDefault="0002207F" w:rsidP="00992985">
            <w:pPr>
              <w:rPr>
                <w:sz w:val="16"/>
                <w:szCs w:val="16"/>
              </w:rPr>
            </w:pPr>
          </w:p>
          <w:p w14:paraId="2CB3C641" w14:textId="54C2EC2C" w:rsidR="00721A1F" w:rsidRPr="00721A1F" w:rsidRDefault="00721A1F" w:rsidP="00992985">
            <w:r>
              <w:t>Ep</w:t>
            </w:r>
            <w:r w:rsidR="00B36EED">
              <w:t>ilepsy</w:t>
            </w:r>
          </w:p>
          <w:p w14:paraId="70B500FE" w14:textId="65A7A154" w:rsidR="00721A1F" w:rsidRPr="00721A1F" w:rsidRDefault="00721A1F" w:rsidP="00992985"/>
        </w:tc>
      </w:tr>
      <w:tr w:rsidR="006F34A9" w14:paraId="5871D9B9" w14:textId="77777777" w:rsidTr="004C3630">
        <w:trPr>
          <w:trHeight w:val="670"/>
        </w:trPr>
        <w:tc>
          <w:tcPr>
            <w:tcW w:w="5228" w:type="dxa"/>
            <w:gridSpan w:val="4"/>
            <w:shd w:val="clear" w:color="auto" w:fill="auto"/>
          </w:tcPr>
          <w:p w14:paraId="3A10DA82" w14:textId="77777777" w:rsidR="0002207F" w:rsidRDefault="0002207F" w:rsidP="00992985">
            <w:pPr>
              <w:rPr>
                <w:sz w:val="16"/>
                <w:szCs w:val="16"/>
              </w:rPr>
            </w:pPr>
          </w:p>
          <w:p w14:paraId="1E7C2A13" w14:textId="4FB86A08" w:rsidR="00F46EFF" w:rsidRPr="00F46EFF" w:rsidRDefault="00F46EFF" w:rsidP="00992985">
            <w:r>
              <w:t>Learning disability</w:t>
            </w:r>
          </w:p>
        </w:tc>
        <w:tc>
          <w:tcPr>
            <w:tcW w:w="5228" w:type="dxa"/>
            <w:gridSpan w:val="3"/>
            <w:shd w:val="clear" w:color="auto" w:fill="auto"/>
          </w:tcPr>
          <w:p w14:paraId="60FB7EC6" w14:textId="77777777" w:rsidR="0002207F" w:rsidRDefault="0002207F" w:rsidP="00992985">
            <w:pPr>
              <w:rPr>
                <w:sz w:val="16"/>
                <w:szCs w:val="16"/>
              </w:rPr>
            </w:pPr>
          </w:p>
          <w:p w14:paraId="2D600A24" w14:textId="42F0DA32" w:rsidR="00B36EED" w:rsidRPr="00B36EED" w:rsidRDefault="00B36EED" w:rsidP="00992985">
            <w:r>
              <w:t>OCD</w:t>
            </w:r>
          </w:p>
        </w:tc>
      </w:tr>
      <w:tr w:rsidR="006F34A9" w14:paraId="6638EEE1" w14:textId="77777777" w:rsidTr="004C3630">
        <w:trPr>
          <w:trHeight w:val="670"/>
        </w:trPr>
        <w:tc>
          <w:tcPr>
            <w:tcW w:w="5228" w:type="dxa"/>
            <w:gridSpan w:val="4"/>
            <w:shd w:val="clear" w:color="auto" w:fill="auto"/>
          </w:tcPr>
          <w:p w14:paraId="5B636CAD" w14:textId="77777777" w:rsidR="0002207F" w:rsidRDefault="0002207F" w:rsidP="00992985">
            <w:pPr>
              <w:rPr>
                <w:sz w:val="16"/>
                <w:szCs w:val="16"/>
              </w:rPr>
            </w:pPr>
          </w:p>
          <w:p w14:paraId="3937887F" w14:textId="25863AEA" w:rsidR="00F46EFF" w:rsidRPr="00F46EFF" w:rsidRDefault="00F46EFF" w:rsidP="00992985">
            <w:r>
              <w:t>Alcohol Dependency</w:t>
            </w:r>
          </w:p>
        </w:tc>
        <w:tc>
          <w:tcPr>
            <w:tcW w:w="5228" w:type="dxa"/>
            <w:gridSpan w:val="3"/>
            <w:shd w:val="clear" w:color="auto" w:fill="auto"/>
          </w:tcPr>
          <w:p w14:paraId="7F095D73" w14:textId="77777777" w:rsidR="0002207F" w:rsidRDefault="0002207F" w:rsidP="00992985">
            <w:pPr>
              <w:rPr>
                <w:sz w:val="16"/>
                <w:szCs w:val="16"/>
              </w:rPr>
            </w:pPr>
          </w:p>
          <w:p w14:paraId="22BA7576" w14:textId="3946243D" w:rsidR="00B36EED" w:rsidRPr="00B36EED" w:rsidRDefault="00B36EED" w:rsidP="00992985">
            <w:r>
              <w:t>Drug/Substance Dependency</w:t>
            </w:r>
          </w:p>
        </w:tc>
      </w:tr>
      <w:tr w:rsidR="006F34A9" w14:paraId="455AB821" w14:textId="77777777" w:rsidTr="004C3630">
        <w:trPr>
          <w:trHeight w:val="670"/>
        </w:trPr>
        <w:tc>
          <w:tcPr>
            <w:tcW w:w="5228" w:type="dxa"/>
            <w:gridSpan w:val="4"/>
            <w:shd w:val="clear" w:color="auto" w:fill="auto"/>
          </w:tcPr>
          <w:p w14:paraId="3E518157" w14:textId="77777777" w:rsidR="0002207F" w:rsidRDefault="0002207F" w:rsidP="00992985">
            <w:pPr>
              <w:rPr>
                <w:sz w:val="16"/>
                <w:szCs w:val="16"/>
              </w:rPr>
            </w:pPr>
          </w:p>
          <w:p w14:paraId="4FE297DB" w14:textId="6799940A" w:rsidR="00721A1F" w:rsidRPr="00721A1F" w:rsidRDefault="00721A1F" w:rsidP="00992985">
            <w:r>
              <w:t>Physical/sensory issues</w:t>
            </w:r>
          </w:p>
        </w:tc>
        <w:tc>
          <w:tcPr>
            <w:tcW w:w="5228" w:type="dxa"/>
            <w:gridSpan w:val="3"/>
            <w:shd w:val="clear" w:color="auto" w:fill="auto"/>
          </w:tcPr>
          <w:p w14:paraId="683AB38C" w14:textId="77777777" w:rsidR="0002207F" w:rsidRDefault="0002207F" w:rsidP="00992985">
            <w:pPr>
              <w:rPr>
                <w:sz w:val="16"/>
                <w:szCs w:val="16"/>
              </w:rPr>
            </w:pPr>
          </w:p>
          <w:p w14:paraId="313124BA" w14:textId="5C0AA36C" w:rsidR="00B36EED" w:rsidRPr="00B36EED" w:rsidRDefault="00B36EED" w:rsidP="00992985">
            <w:r>
              <w:t>Sensory overload</w:t>
            </w:r>
          </w:p>
        </w:tc>
      </w:tr>
      <w:tr w:rsidR="00FC147A" w14:paraId="5B571EB1" w14:textId="77777777" w:rsidTr="00E67855">
        <w:trPr>
          <w:trHeight w:val="402"/>
        </w:trPr>
        <w:tc>
          <w:tcPr>
            <w:tcW w:w="10456" w:type="dxa"/>
            <w:gridSpan w:val="7"/>
            <w:shd w:val="clear" w:color="auto" w:fill="auto"/>
          </w:tcPr>
          <w:p w14:paraId="3BA35134" w14:textId="77777777" w:rsidR="00FC147A" w:rsidRDefault="00FC147A" w:rsidP="00FC147A">
            <w:r>
              <w:t>Mental Health</w:t>
            </w:r>
          </w:p>
          <w:p w14:paraId="5832F728" w14:textId="77777777" w:rsidR="00A524F8" w:rsidRDefault="00A524F8" w:rsidP="00FC147A"/>
          <w:p w14:paraId="428177C3" w14:textId="77777777" w:rsidR="00A524F8" w:rsidRPr="00A524F8" w:rsidRDefault="00A524F8" w:rsidP="00FC147A">
            <w:pPr>
              <w:rPr>
                <w:b/>
                <w:bCs/>
              </w:rPr>
            </w:pPr>
            <w:r w:rsidRPr="00A524F8">
              <w:rPr>
                <w:b/>
                <w:bCs/>
              </w:rPr>
              <w:t>Please provide more information:</w:t>
            </w:r>
          </w:p>
          <w:p w14:paraId="61B554A5" w14:textId="77777777" w:rsidR="00A524F8" w:rsidRDefault="00A524F8" w:rsidP="00FC147A">
            <w:r>
              <w:t>Impact on your daily life:</w:t>
            </w:r>
          </w:p>
          <w:p w14:paraId="501CCD46" w14:textId="77777777" w:rsidR="00A524F8" w:rsidRDefault="00A524F8" w:rsidP="00FC147A"/>
          <w:p w14:paraId="067D383A" w14:textId="77777777" w:rsidR="00A524F8" w:rsidRDefault="00A524F8" w:rsidP="00FC147A"/>
          <w:p w14:paraId="66FF94AA" w14:textId="77777777" w:rsidR="00A524F8" w:rsidRDefault="00A524F8" w:rsidP="00FC147A"/>
          <w:p w14:paraId="03536126" w14:textId="77777777" w:rsidR="00601187" w:rsidRDefault="00601187" w:rsidP="00FC147A"/>
          <w:p w14:paraId="107B989F" w14:textId="77777777" w:rsidR="00A524F8" w:rsidRDefault="00A524F8" w:rsidP="00FC147A">
            <w:r>
              <w:t>Medications required:</w:t>
            </w:r>
          </w:p>
          <w:p w14:paraId="7C1A53A8" w14:textId="77777777" w:rsidR="00A524F8" w:rsidRDefault="00A524F8" w:rsidP="00FC147A"/>
          <w:p w14:paraId="6DD3E7B7" w14:textId="77777777" w:rsidR="00A524F8" w:rsidRDefault="00A524F8" w:rsidP="00FC147A"/>
          <w:p w14:paraId="23E0D3CA" w14:textId="77777777" w:rsidR="00A524F8" w:rsidRDefault="00A524F8" w:rsidP="00FC147A"/>
          <w:p w14:paraId="32CD78E1" w14:textId="77777777" w:rsidR="00601187" w:rsidRDefault="00601187" w:rsidP="00FC147A"/>
          <w:p w14:paraId="47A0B6CC" w14:textId="77777777" w:rsidR="00A524F8" w:rsidRDefault="00A524F8" w:rsidP="00FC147A">
            <w:r>
              <w:t>Strategies you have in place to help you manage your mental health:</w:t>
            </w:r>
          </w:p>
          <w:p w14:paraId="1AC7910B" w14:textId="77777777" w:rsidR="00A524F8" w:rsidRDefault="00A524F8" w:rsidP="00FC147A"/>
          <w:p w14:paraId="20C12E29" w14:textId="77777777" w:rsidR="00A524F8" w:rsidRDefault="00A524F8" w:rsidP="00FC147A"/>
          <w:p w14:paraId="7272E3B9" w14:textId="77777777" w:rsidR="00A524F8" w:rsidRDefault="00A524F8" w:rsidP="00FC147A"/>
          <w:p w14:paraId="7FC4385A" w14:textId="77777777" w:rsidR="00A524F8" w:rsidRDefault="00A524F8" w:rsidP="00FC147A"/>
          <w:p w14:paraId="52F35029" w14:textId="6BE51D13" w:rsidR="00601187" w:rsidRPr="00FC147A" w:rsidRDefault="00601187" w:rsidP="00FC147A"/>
        </w:tc>
      </w:tr>
      <w:tr w:rsidR="00A524F8" w14:paraId="62BCA314" w14:textId="77777777" w:rsidTr="007D0C33">
        <w:trPr>
          <w:trHeight w:val="402"/>
        </w:trPr>
        <w:tc>
          <w:tcPr>
            <w:tcW w:w="10456" w:type="dxa"/>
            <w:gridSpan w:val="7"/>
            <w:shd w:val="clear" w:color="auto" w:fill="auto"/>
          </w:tcPr>
          <w:p w14:paraId="00D478FC" w14:textId="77777777" w:rsidR="00A524F8" w:rsidRDefault="00A524F8" w:rsidP="00B031F5">
            <w:r>
              <w:t xml:space="preserve">Other health diagnosis </w:t>
            </w:r>
          </w:p>
          <w:p w14:paraId="615F3A72" w14:textId="77777777" w:rsidR="00407BFA" w:rsidRDefault="00407BFA" w:rsidP="00B031F5">
            <w:r>
              <w:t>Please provide more information:</w:t>
            </w:r>
          </w:p>
          <w:p w14:paraId="6E4069B2" w14:textId="77777777" w:rsidR="00407BFA" w:rsidRDefault="00407BFA" w:rsidP="00B031F5"/>
          <w:p w14:paraId="55EC6C57" w14:textId="77777777" w:rsidR="00601187" w:rsidRDefault="00601187" w:rsidP="00B031F5"/>
          <w:p w14:paraId="614C4D51" w14:textId="77777777" w:rsidR="00601187" w:rsidRDefault="00601187" w:rsidP="00B031F5"/>
          <w:p w14:paraId="595A13C2" w14:textId="77777777" w:rsidR="00601187" w:rsidRDefault="00601187" w:rsidP="00B031F5"/>
          <w:p w14:paraId="096E2CE2" w14:textId="177055D6" w:rsidR="00407BFA" w:rsidRPr="00A524F8" w:rsidRDefault="00407BFA" w:rsidP="00B031F5"/>
        </w:tc>
      </w:tr>
      <w:tr w:rsidR="008B7C9A" w14:paraId="0EF492E9" w14:textId="77777777" w:rsidTr="007D0C33">
        <w:trPr>
          <w:trHeight w:val="402"/>
        </w:trPr>
        <w:tc>
          <w:tcPr>
            <w:tcW w:w="10456" w:type="dxa"/>
            <w:gridSpan w:val="7"/>
            <w:shd w:val="clear" w:color="auto" w:fill="auto"/>
          </w:tcPr>
          <w:p w14:paraId="4B5C9FF8" w14:textId="77777777" w:rsidR="008B7C9A" w:rsidRDefault="008B7C9A" w:rsidP="00B031F5">
            <w:r>
              <w:t>CPN/Care Manager/Mental Health Team Contacts</w:t>
            </w:r>
            <w:r w:rsidR="0035158A">
              <w:t xml:space="preserve">/or other health professionals (please state): </w:t>
            </w:r>
          </w:p>
          <w:p w14:paraId="15F25B9F" w14:textId="77777777" w:rsidR="0035158A" w:rsidRDefault="0035158A" w:rsidP="00B031F5"/>
          <w:p w14:paraId="097B92AC" w14:textId="77777777" w:rsidR="0035158A" w:rsidRDefault="0035158A" w:rsidP="00B031F5">
            <w:r>
              <w:t>Names:</w:t>
            </w:r>
          </w:p>
          <w:p w14:paraId="4B24ACB1" w14:textId="77777777" w:rsidR="0035158A" w:rsidRDefault="0035158A" w:rsidP="00B031F5"/>
          <w:p w14:paraId="75EEC3C4" w14:textId="77777777" w:rsidR="0035158A" w:rsidRDefault="0035158A" w:rsidP="00B031F5">
            <w:r>
              <w:t>Locations:</w:t>
            </w:r>
          </w:p>
          <w:p w14:paraId="1AD5F5E6" w14:textId="77777777" w:rsidR="0035158A" w:rsidRDefault="0035158A" w:rsidP="00B031F5"/>
          <w:p w14:paraId="5FEFD613" w14:textId="4AE06F17" w:rsidR="0035158A" w:rsidRDefault="0035158A" w:rsidP="00B031F5">
            <w:r>
              <w:t>Tel:                                                                                     Email:</w:t>
            </w:r>
          </w:p>
        </w:tc>
      </w:tr>
      <w:tr w:rsidR="005D7B9A" w14:paraId="349E1EFD" w14:textId="77777777" w:rsidTr="007D0C33">
        <w:trPr>
          <w:trHeight w:val="402"/>
        </w:trPr>
        <w:tc>
          <w:tcPr>
            <w:tcW w:w="10456" w:type="dxa"/>
            <w:gridSpan w:val="7"/>
            <w:shd w:val="clear" w:color="auto" w:fill="auto"/>
          </w:tcPr>
          <w:p w14:paraId="32E2748D" w14:textId="1DBBF043" w:rsidR="005D7B9A" w:rsidRDefault="005D7B9A" w:rsidP="00B031F5">
            <w:r>
              <w:t>Are you currently being supported by any of the following</w:t>
            </w:r>
            <w:r w:rsidR="00EF7C78">
              <w:t xml:space="preserve"> (please tick all relevant):</w:t>
            </w:r>
          </w:p>
        </w:tc>
      </w:tr>
      <w:tr w:rsidR="006F34A9" w14:paraId="00276EE6" w14:textId="77777777" w:rsidTr="00C02787">
        <w:trPr>
          <w:trHeight w:val="102"/>
        </w:trPr>
        <w:tc>
          <w:tcPr>
            <w:tcW w:w="5228" w:type="dxa"/>
            <w:gridSpan w:val="4"/>
            <w:shd w:val="clear" w:color="auto" w:fill="auto"/>
          </w:tcPr>
          <w:p w14:paraId="061BC4EC" w14:textId="0AC3E6D6" w:rsidR="00EF7C78" w:rsidRDefault="00B25F23" w:rsidP="00B031F5">
            <w:r>
              <w:t>Community Mental Health Team</w:t>
            </w:r>
          </w:p>
        </w:tc>
        <w:tc>
          <w:tcPr>
            <w:tcW w:w="5228" w:type="dxa"/>
            <w:gridSpan w:val="3"/>
            <w:shd w:val="clear" w:color="auto" w:fill="auto"/>
          </w:tcPr>
          <w:p w14:paraId="7B72DA23" w14:textId="08BF2A3F" w:rsidR="00EF7C78" w:rsidRDefault="00B25F23" w:rsidP="00B031F5">
            <w:r>
              <w:t>Social Services</w:t>
            </w:r>
          </w:p>
        </w:tc>
      </w:tr>
      <w:tr w:rsidR="006F34A9" w14:paraId="63CEA116" w14:textId="77777777" w:rsidTr="00C02787">
        <w:trPr>
          <w:trHeight w:val="102"/>
        </w:trPr>
        <w:tc>
          <w:tcPr>
            <w:tcW w:w="5228" w:type="dxa"/>
            <w:gridSpan w:val="4"/>
            <w:shd w:val="clear" w:color="auto" w:fill="auto"/>
          </w:tcPr>
          <w:p w14:paraId="67479D82" w14:textId="32EBC333" w:rsidR="00EF7C78" w:rsidRDefault="00B25F23" w:rsidP="00B031F5">
            <w:r>
              <w:t>Workaid Employment Support</w:t>
            </w:r>
          </w:p>
        </w:tc>
        <w:tc>
          <w:tcPr>
            <w:tcW w:w="5228" w:type="dxa"/>
            <w:gridSpan w:val="3"/>
            <w:shd w:val="clear" w:color="auto" w:fill="auto"/>
          </w:tcPr>
          <w:p w14:paraId="48118957" w14:textId="5F8A86CE" w:rsidR="00EF7C78" w:rsidRDefault="00B25F23" w:rsidP="00B031F5">
            <w:r>
              <w:t>Prevention and assessment team (PAT)</w:t>
            </w:r>
          </w:p>
        </w:tc>
      </w:tr>
      <w:tr w:rsidR="006F34A9" w14:paraId="60E07D2F" w14:textId="77777777" w:rsidTr="00C02787">
        <w:trPr>
          <w:trHeight w:val="102"/>
        </w:trPr>
        <w:tc>
          <w:tcPr>
            <w:tcW w:w="5228" w:type="dxa"/>
            <w:gridSpan w:val="4"/>
            <w:shd w:val="clear" w:color="auto" w:fill="auto"/>
          </w:tcPr>
          <w:p w14:paraId="0F37A714" w14:textId="7BC2D589" w:rsidR="00EF7C78" w:rsidRDefault="00B25F23" w:rsidP="00B031F5">
            <w:r>
              <w:t>Advocacy Services</w:t>
            </w:r>
          </w:p>
        </w:tc>
        <w:tc>
          <w:tcPr>
            <w:tcW w:w="5228" w:type="dxa"/>
            <w:gridSpan w:val="3"/>
            <w:shd w:val="clear" w:color="auto" w:fill="auto"/>
          </w:tcPr>
          <w:p w14:paraId="0906B1D2" w14:textId="76032256" w:rsidR="00EF7C78" w:rsidRDefault="00B25F23" w:rsidP="00B031F5">
            <w:r>
              <w:t>Carer’s Services</w:t>
            </w:r>
          </w:p>
        </w:tc>
      </w:tr>
      <w:tr w:rsidR="006F34A9" w14:paraId="77B27A4F" w14:textId="77777777" w:rsidTr="00C02787">
        <w:trPr>
          <w:trHeight w:val="102"/>
        </w:trPr>
        <w:tc>
          <w:tcPr>
            <w:tcW w:w="5228" w:type="dxa"/>
            <w:gridSpan w:val="4"/>
            <w:shd w:val="clear" w:color="auto" w:fill="auto"/>
          </w:tcPr>
          <w:p w14:paraId="252E793A" w14:textId="43388309" w:rsidR="00EF7C78" w:rsidRDefault="00B25F23" w:rsidP="00B031F5">
            <w:r>
              <w:t>Probation Services</w:t>
            </w:r>
          </w:p>
        </w:tc>
        <w:tc>
          <w:tcPr>
            <w:tcW w:w="5228" w:type="dxa"/>
            <w:gridSpan w:val="3"/>
            <w:shd w:val="clear" w:color="auto" w:fill="auto"/>
          </w:tcPr>
          <w:p w14:paraId="0743A351" w14:textId="77777777" w:rsidR="00EF7C78" w:rsidRDefault="00B25F23" w:rsidP="00B031F5">
            <w:r>
              <w:t>Other</w:t>
            </w:r>
            <w:r w:rsidR="004843D2">
              <w:t>..</w:t>
            </w:r>
          </w:p>
          <w:p w14:paraId="1F2F613F" w14:textId="16D83374" w:rsidR="004843D2" w:rsidRDefault="004843D2" w:rsidP="00B031F5"/>
        </w:tc>
      </w:tr>
      <w:tr w:rsidR="00136ED1" w14:paraId="4E16DC74" w14:textId="77777777" w:rsidTr="00C56A83">
        <w:trPr>
          <w:trHeight w:val="102"/>
        </w:trPr>
        <w:tc>
          <w:tcPr>
            <w:tcW w:w="10456" w:type="dxa"/>
            <w:gridSpan w:val="7"/>
            <w:shd w:val="clear" w:color="auto" w:fill="00CC99"/>
          </w:tcPr>
          <w:p w14:paraId="69C8D620" w14:textId="77777777" w:rsidR="00136ED1" w:rsidRDefault="00136ED1" w:rsidP="00136ED1">
            <w:pPr>
              <w:jc w:val="center"/>
            </w:pPr>
            <w:r w:rsidRPr="00C56A83">
              <w:rPr>
                <w:color w:val="FFFFFF" w:themeColor="background1"/>
              </w:rPr>
              <w:t>What is/are your preferred ways of contact and support</w:t>
            </w:r>
            <w:r w:rsidR="00C56A83" w:rsidRPr="00C56A83">
              <w:rPr>
                <w:color w:val="FFFFFF" w:themeColor="background1"/>
              </w:rPr>
              <w:t>?</w:t>
            </w:r>
          </w:p>
          <w:p w14:paraId="680CCCBA" w14:textId="7801A16F" w:rsidR="00C56A83" w:rsidRDefault="00C56A83" w:rsidP="00136ED1">
            <w:pPr>
              <w:jc w:val="center"/>
            </w:pPr>
            <w:r>
              <w:t>(Please tick as many as you like)</w:t>
            </w:r>
          </w:p>
        </w:tc>
      </w:tr>
      <w:tr w:rsidR="006F34A9" w14:paraId="0BCA1C4B" w14:textId="77777777" w:rsidTr="009E2386">
        <w:trPr>
          <w:trHeight w:val="88"/>
        </w:trPr>
        <w:tc>
          <w:tcPr>
            <w:tcW w:w="5228" w:type="dxa"/>
            <w:gridSpan w:val="4"/>
            <w:shd w:val="clear" w:color="auto" w:fill="auto"/>
          </w:tcPr>
          <w:p w14:paraId="2A8F2826" w14:textId="3BC60CE5" w:rsidR="00C46F21" w:rsidRPr="00C46F21" w:rsidRDefault="00C46F21" w:rsidP="00C46F21">
            <w:r>
              <w:t>Telephone</w:t>
            </w:r>
          </w:p>
        </w:tc>
        <w:tc>
          <w:tcPr>
            <w:tcW w:w="5228" w:type="dxa"/>
            <w:gridSpan w:val="3"/>
            <w:shd w:val="clear" w:color="auto" w:fill="auto"/>
          </w:tcPr>
          <w:p w14:paraId="3536A0F8" w14:textId="1C0CB11E" w:rsidR="00C46F21" w:rsidRPr="00C46F21" w:rsidRDefault="00C46F21" w:rsidP="00C46F21">
            <w:r>
              <w:t>Video call</w:t>
            </w:r>
          </w:p>
        </w:tc>
      </w:tr>
      <w:tr w:rsidR="006F34A9" w14:paraId="2A43517F" w14:textId="77777777" w:rsidTr="009E2386">
        <w:trPr>
          <w:trHeight w:val="88"/>
        </w:trPr>
        <w:tc>
          <w:tcPr>
            <w:tcW w:w="5228" w:type="dxa"/>
            <w:gridSpan w:val="4"/>
            <w:shd w:val="clear" w:color="auto" w:fill="auto"/>
          </w:tcPr>
          <w:p w14:paraId="53AA1D1F" w14:textId="5FFDD08B" w:rsidR="00C46F21" w:rsidRPr="00C46F21" w:rsidRDefault="00C46F21" w:rsidP="00C46F21">
            <w:r>
              <w:t>Face to Face</w:t>
            </w:r>
          </w:p>
        </w:tc>
        <w:tc>
          <w:tcPr>
            <w:tcW w:w="5228" w:type="dxa"/>
            <w:gridSpan w:val="3"/>
            <w:shd w:val="clear" w:color="auto" w:fill="auto"/>
          </w:tcPr>
          <w:p w14:paraId="5D51E822" w14:textId="70F34BED" w:rsidR="00C46F21" w:rsidRPr="00C46F21" w:rsidRDefault="00C46F21" w:rsidP="00C46F21">
            <w:r>
              <w:t>Email</w:t>
            </w:r>
          </w:p>
        </w:tc>
      </w:tr>
      <w:tr w:rsidR="006F34A9" w14:paraId="7DAD0E57" w14:textId="77777777" w:rsidTr="009E2386">
        <w:trPr>
          <w:trHeight w:val="88"/>
        </w:trPr>
        <w:tc>
          <w:tcPr>
            <w:tcW w:w="5228" w:type="dxa"/>
            <w:gridSpan w:val="4"/>
            <w:shd w:val="clear" w:color="auto" w:fill="auto"/>
          </w:tcPr>
          <w:p w14:paraId="286658BB" w14:textId="267EE890" w:rsidR="00C46F21" w:rsidRPr="00C46F21" w:rsidRDefault="00465F1B" w:rsidP="00C46F21">
            <w:r>
              <w:t>What’s App or other typed messages</w:t>
            </w:r>
          </w:p>
        </w:tc>
        <w:tc>
          <w:tcPr>
            <w:tcW w:w="5228" w:type="dxa"/>
            <w:gridSpan w:val="3"/>
            <w:shd w:val="clear" w:color="auto" w:fill="auto"/>
          </w:tcPr>
          <w:p w14:paraId="739A3340" w14:textId="5A7DA0A7" w:rsidR="00C46F21" w:rsidRPr="00465F1B" w:rsidRDefault="00465F1B" w:rsidP="00465F1B">
            <w:r>
              <w:t>Any of the above</w:t>
            </w:r>
          </w:p>
        </w:tc>
      </w:tr>
      <w:tr w:rsidR="00035FB2" w14:paraId="6BA25158" w14:textId="77777777" w:rsidTr="00425722">
        <w:trPr>
          <w:trHeight w:val="88"/>
        </w:trPr>
        <w:tc>
          <w:tcPr>
            <w:tcW w:w="10456" w:type="dxa"/>
            <w:gridSpan w:val="7"/>
            <w:shd w:val="clear" w:color="auto" w:fill="00CC99"/>
          </w:tcPr>
          <w:p w14:paraId="11C5C850" w14:textId="5EE53E57" w:rsidR="00035FB2" w:rsidRDefault="00425722" w:rsidP="00425722">
            <w:pPr>
              <w:jc w:val="center"/>
            </w:pPr>
            <w:r w:rsidRPr="00425722">
              <w:rPr>
                <w:color w:val="FFFFFF" w:themeColor="background1"/>
              </w:rPr>
              <w:t>Support needs</w:t>
            </w:r>
          </w:p>
        </w:tc>
      </w:tr>
      <w:tr w:rsidR="00425722" w14:paraId="0F3804AD" w14:textId="77777777" w:rsidTr="00425722">
        <w:trPr>
          <w:trHeight w:val="88"/>
        </w:trPr>
        <w:tc>
          <w:tcPr>
            <w:tcW w:w="10456" w:type="dxa"/>
            <w:gridSpan w:val="7"/>
            <w:shd w:val="clear" w:color="auto" w:fill="FFFFFF" w:themeFill="background1"/>
          </w:tcPr>
          <w:p w14:paraId="1BEF8956" w14:textId="77777777" w:rsidR="00425722" w:rsidRDefault="00425722" w:rsidP="00425722">
            <w:r>
              <w:t>Why do you want to refer yourself to AIMS?</w:t>
            </w:r>
          </w:p>
          <w:p w14:paraId="3FD25DCA" w14:textId="77777777" w:rsidR="00425722" w:rsidRDefault="00425722" w:rsidP="00425722"/>
          <w:p w14:paraId="2DD76843" w14:textId="77777777" w:rsidR="00425722" w:rsidRDefault="00425722" w:rsidP="00425722"/>
          <w:p w14:paraId="719BE6A1" w14:textId="77777777" w:rsidR="00425722" w:rsidRDefault="00425722" w:rsidP="00425722"/>
          <w:p w14:paraId="5D12F6A8" w14:textId="77777777" w:rsidR="00425722" w:rsidRDefault="00425722" w:rsidP="00425722"/>
          <w:p w14:paraId="39D0F748" w14:textId="77777777" w:rsidR="00425722" w:rsidRDefault="00425722" w:rsidP="00425722"/>
          <w:p w14:paraId="6657719D" w14:textId="77777777" w:rsidR="00425722" w:rsidRDefault="00425722" w:rsidP="00425722"/>
          <w:p w14:paraId="726B08A8" w14:textId="5FFAAB7B" w:rsidR="00425722" w:rsidRPr="00425722" w:rsidRDefault="00425722" w:rsidP="00425722"/>
        </w:tc>
      </w:tr>
      <w:tr w:rsidR="00F8550F" w14:paraId="343B45F5" w14:textId="77777777" w:rsidTr="00425722">
        <w:trPr>
          <w:trHeight w:val="88"/>
        </w:trPr>
        <w:tc>
          <w:tcPr>
            <w:tcW w:w="10456" w:type="dxa"/>
            <w:gridSpan w:val="7"/>
            <w:shd w:val="clear" w:color="auto" w:fill="FFFFFF" w:themeFill="background1"/>
          </w:tcPr>
          <w:p w14:paraId="3D482A84" w14:textId="77777777" w:rsidR="00F8550F" w:rsidRDefault="00F8550F" w:rsidP="00425722">
            <w:r>
              <w:t xml:space="preserve">What topics would you like to work through with our team? </w:t>
            </w:r>
          </w:p>
          <w:p w14:paraId="05499A72" w14:textId="77777777" w:rsidR="00F8550F" w:rsidRDefault="00F8550F" w:rsidP="00425722"/>
          <w:p w14:paraId="68758B12" w14:textId="77777777" w:rsidR="00F8550F" w:rsidRDefault="00F8550F" w:rsidP="00425722">
            <w:r>
              <w:t>1)</w:t>
            </w:r>
          </w:p>
          <w:p w14:paraId="40EDC8D7" w14:textId="77777777" w:rsidR="00F8550F" w:rsidRDefault="00F8550F" w:rsidP="00425722"/>
          <w:p w14:paraId="6956A5A5" w14:textId="77777777" w:rsidR="00F8550F" w:rsidRDefault="00F8550F" w:rsidP="00425722"/>
          <w:p w14:paraId="76F3BC0F" w14:textId="77777777" w:rsidR="00F8550F" w:rsidRDefault="00F8550F" w:rsidP="00425722">
            <w:r>
              <w:t>2)</w:t>
            </w:r>
          </w:p>
          <w:p w14:paraId="4A070786" w14:textId="77777777" w:rsidR="00F8550F" w:rsidRDefault="00F8550F" w:rsidP="00425722"/>
          <w:p w14:paraId="62DE2C31" w14:textId="77777777" w:rsidR="00F8550F" w:rsidRDefault="00F8550F" w:rsidP="00425722"/>
          <w:p w14:paraId="5BF1F53B" w14:textId="77777777" w:rsidR="00F8550F" w:rsidRDefault="00F8550F" w:rsidP="00425722">
            <w:r>
              <w:t>3)</w:t>
            </w:r>
          </w:p>
          <w:p w14:paraId="4B51F3FC" w14:textId="77777777" w:rsidR="00F8550F" w:rsidRDefault="00F8550F" w:rsidP="00425722"/>
          <w:p w14:paraId="71773107" w14:textId="77777777" w:rsidR="00F8550F" w:rsidRDefault="00F8550F" w:rsidP="00425722"/>
          <w:p w14:paraId="498AE027" w14:textId="77777777" w:rsidR="00F8550F" w:rsidRDefault="00F8550F" w:rsidP="00425722">
            <w:r>
              <w:t>4)</w:t>
            </w:r>
          </w:p>
          <w:p w14:paraId="1EC1707A" w14:textId="77777777" w:rsidR="00F8550F" w:rsidRDefault="00F8550F" w:rsidP="00425722"/>
          <w:p w14:paraId="6188827D" w14:textId="77777777" w:rsidR="00F8550F" w:rsidRDefault="00F8550F" w:rsidP="00425722"/>
          <w:p w14:paraId="1FE8F27B" w14:textId="77777777" w:rsidR="00F8550F" w:rsidRDefault="00F8550F" w:rsidP="00425722">
            <w:r>
              <w:t>5)</w:t>
            </w:r>
          </w:p>
          <w:p w14:paraId="2EFAC4A8" w14:textId="77777777" w:rsidR="00DC5E24" w:rsidRDefault="00DC5E24" w:rsidP="00425722"/>
          <w:p w14:paraId="5DA2B862" w14:textId="77777777" w:rsidR="00DC5E24" w:rsidRDefault="00DC5E24" w:rsidP="00425722"/>
          <w:p w14:paraId="70E53FC4" w14:textId="77777777" w:rsidR="00DC5E24" w:rsidRDefault="00DC5E24" w:rsidP="00425722"/>
          <w:p w14:paraId="34D04030" w14:textId="05111FA9" w:rsidR="00C47190" w:rsidRDefault="00C47190" w:rsidP="00425722"/>
        </w:tc>
      </w:tr>
      <w:tr w:rsidR="00145254" w:rsidRPr="00145254" w14:paraId="72A06E48" w14:textId="77777777" w:rsidTr="00145254">
        <w:trPr>
          <w:trHeight w:val="88"/>
        </w:trPr>
        <w:tc>
          <w:tcPr>
            <w:tcW w:w="10456" w:type="dxa"/>
            <w:gridSpan w:val="7"/>
            <w:shd w:val="clear" w:color="auto" w:fill="00CC99"/>
          </w:tcPr>
          <w:p w14:paraId="5DB7E386" w14:textId="78C3CB66" w:rsidR="00145254" w:rsidRPr="00145254" w:rsidRDefault="00145254" w:rsidP="00145254">
            <w:pPr>
              <w:jc w:val="center"/>
              <w:rPr>
                <w:color w:val="FFFFFF" w:themeColor="background1"/>
              </w:rPr>
            </w:pPr>
            <w:r>
              <w:rPr>
                <w:color w:val="FFFFFF" w:themeColor="background1"/>
              </w:rPr>
              <w:t>Who will work with me</w:t>
            </w:r>
            <w:r w:rsidR="008A3E57">
              <w:rPr>
                <w:color w:val="FFFFFF" w:themeColor="background1"/>
              </w:rPr>
              <w:t>?- The AIMS Team are:</w:t>
            </w:r>
          </w:p>
        </w:tc>
      </w:tr>
      <w:tr w:rsidR="006F34A9" w:rsidRPr="008A3E57" w14:paraId="69D60206" w14:textId="77777777" w:rsidTr="007140F4">
        <w:trPr>
          <w:trHeight w:val="2522"/>
        </w:trPr>
        <w:tc>
          <w:tcPr>
            <w:tcW w:w="2614" w:type="dxa"/>
            <w:shd w:val="clear" w:color="auto" w:fill="FFFFFF" w:themeFill="background1"/>
          </w:tcPr>
          <w:p w14:paraId="56D4252D" w14:textId="453959A7" w:rsidR="00DC5E24" w:rsidRPr="008A3E57" w:rsidRDefault="00896792" w:rsidP="00145254">
            <w:pPr>
              <w:jc w:val="center"/>
            </w:pPr>
            <w:r>
              <w:rPr>
                <w:noProof/>
              </w:rPr>
              <w:drawing>
                <wp:inline distT="0" distB="0" distL="0" distR="0" wp14:anchorId="4431391B" wp14:editId="1E9216F8">
                  <wp:extent cx="1028700" cy="1543100"/>
                  <wp:effectExtent l="0" t="0" r="0" b="0"/>
                  <wp:docPr id="2127403276" name="Picture 2" descr="A person with long hair wearing leopard print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403276" name="Picture 2" descr="A person with long hair wearing leopard print shir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34327" cy="1551541"/>
                          </a:xfrm>
                          <a:prstGeom prst="rect">
                            <a:avLst/>
                          </a:prstGeom>
                        </pic:spPr>
                      </pic:pic>
                    </a:graphicData>
                  </a:graphic>
                </wp:inline>
              </w:drawing>
            </w:r>
          </w:p>
        </w:tc>
        <w:tc>
          <w:tcPr>
            <w:tcW w:w="2614" w:type="dxa"/>
            <w:gridSpan w:val="3"/>
            <w:shd w:val="clear" w:color="auto" w:fill="FFFFFF" w:themeFill="background1"/>
          </w:tcPr>
          <w:p w14:paraId="23A319F9" w14:textId="366DF2B2" w:rsidR="00DC5E24" w:rsidRPr="008A3E57" w:rsidRDefault="004C03DD" w:rsidP="00145254">
            <w:pPr>
              <w:jc w:val="center"/>
            </w:pPr>
            <w:r>
              <w:rPr>
                <w:noProof/>
              </w:rPr>
              <w:drawing>
                <wp:inline distT="0" distB="0" distL="0" distR="0" wp14:anchorId="33046BDC" wp14:editId="2D2D160B">
                  <wp:extent cx="1157287" cy="1543050"/>
                  <wp:effectExtent l="0" t="0" r="5080" b="0"/>
                  <wp:docPr id="123790701" name="Picture 3" descr="A close-up of a person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90701" name="Picture 3" descr="A close-up of a person smiling&#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57726" cy="1543635"/>
                          </a:xfrm>
                          <a:prstGeom prst="rect">
                            <a:avLst/>
                          </a:prstGeom>
                        </pic:spPr>
                      </pic:pic>
                    </a:graphicData>
                  </a:graphic>
                </wp:inline>
              </w:drawing>
            </w:r>
          </w:p>
        </w:tc>
        <w:tc>
          <w:tcPr>
            <w:tcW w:w="2614" w:type="dxa"/>
            <w:gridSpan w:val="2"/>
            <w:shd w:val="clear" w:color="auto" w:fill="FFFFFF" w:themeFill="background1"/>
          </w:tcPr>
          <w:p w14:paraId="43282B24" w14:textId="3EC7CC44" w:rsidR="00DC5E24" w:rsidRPr="008A3E57" w:rsidRDefault="00C47190" w:rsidP="006F34A9">
            <w:pPr>
              <w:jc w:val="center"/>
            </w:pPr>
            <w:r>
              <w:rPr>
                <w:noProof/>
              </w:rPr>
              <w:drawing>
                <wp:inline distT="0" distB="0" distL="0" distR="0" wp14:anchorId="11F41DDB" wp14:editId="25CC343F">
                  <wp:extent cx="1508760" cy="1543358"/>
                  <wp:effectExtent l="0" t="0" r="0" b="0"/>
                  <wp:docPr id="438721775" name="Picture 2" descr="A person with red hai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721775" name="Picture 2" descr="A person with red hair&#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22263" cy="1557171"/>
                          </a:xfrm>
                          <a:prstGeom prst="rect">
                            <a:avLst/>
                          </a:prstGeom>
                        </pic:spPr>
                      </pic:pic>
                    </a:graphicData>
                  </a:graphic>
                </wp:inline>
              </w:drawing>
            </w:r>
          </w:p>
        </w:tc>
        <w:tc>
          <w:tcPr>
            <w:tcW w:w="2614" w:type="dxa"/>
            <w:shd w:val="clear" w:color="auto" w:fill="FFFFFF" w:themeFill="background1"/>
          </w:tcPr>
          <w:p w14:paraId="6F45CF56" w14:textId="36C2BAB0" w:rsidR="00DC5E24" w:rsidRDefault="00DC5E24" w:rsidP="006F34A9">
            <w:pPr>
              <w:jc w:val="center"/>
            </w:pPr>
          </w:p>
          <w:p w14:paraId="78CCF4BD" w14:textId="17E8BE2B" w:rsidR="00DC5E24" w:rsidRPr="008A3E57" w:rsidRDefault="00DC5E24" w:rsidP="00145254">
            <w:pPr>
              <w:jc w:val="center"/>
            </w:pPr>
          </w:p>
        </w:tc>
      </w:tr>
      <w:tr w:rsidR="006F34A9" w:rsidRPr="008A3E57" w14:paraId="1BA909D8" w14:textId="77777777" w:rsidTr="00E2076A">
        <w:trPr>
          <w:trHeight w:val="88"/>
        </w:trPr>
        <w:tc>
          <w:tcPr>
            <w:tcW w:w="2614" w:type="dxa"/>
            <w:shd w:val="clear" w:color="auto" w:fill="FFFFFF" w:themeFill="background1"/>
          </w:tcPr>
          <w:p w14:paraId="2BF3AC71" w14:textId="43D4EDCF" w:rsidR="00DC5E24" w:rsidRPr="008A3E57" w:rsidRDefault="00DC5E24" w:rsidP="00145254">
            <w:pPr>
              <w:jc w:val="center"/>
            </w:pPr>
            <w:r>
              <w:t>Robyn</w:t>
            </w:r>
          </w:p>
        </w:tc>
        <w:tc>
          <w:tcPr>
            <w:tcW w:w="2614" w:type="dxa"/>
            <w:gridSpan w:val="3"/>
            <w:shd w:val="clear" w:color="auto" w:fill="FFFFFF" w:themeFill="background1"/>
          </w:tcPr>
          <w:p w14:paraId="3E2B2977" w14:textId="047E9050" w:rsidR="00DC5E24" w:rsidRPr="008A3E57" w:rsidRDefault="00DC5E24" w:rsidP="00145254">
            <w:pPr>
              <w:jc w:val="center"/>
            </w:pPr>
            <w:r>
              <w:t>Julie</w:t>
            </w:r>
          </w:p>
        </w:tc>
        <w:tc>
          <w:tcPr>
            <w:tcW w:w="2614" w:type="dxa"/>
            <w:gridSpan w:val="2"/>
            <w:shd w:val="clear" w:color="auto" w:fill="FFFFFF" w:themeFill="background1"/>
          </w:tcPr>
          <w:p w14:paraId="18E29FD6" w14:textId="463B6D7D" w:rsidR="00DC5E24" w:rsidRPr="008A3E57" w:rsidRDefault="00C47190" w:rsidP="00145254">
            <w:pPr>
              <w:jc w:val="center"/>
            </w:pPr>
            <w:r>
              <w:t>Monika</w:t>
            </w:r>
          </w:p>
        </w:tc>
        <w:tc>
          <w:tcPr>
            <w:tcW w:w="2614" w:type="dxa"/>
            <w:shd w:val="clear" w:color="auto" w:fill="FFFFFF" w:themeFill="background1"/>
          </w:tcPr>
          <w:p w14:paraId="491A93E8" w14:textId="199B2A99" w:rsidR="00DC5E24" w:rsidRDefault="00DC5E24" w:rsidP="00145254">
            <w:pPr>
              <w:jc w:val="center"/>
            </w:pPr>
          </w:p>
        </w:tc>
      </w:tr>
    </w:tbl>
    <w:p w14:paraId="287DD979" w14:textId="77777777" w:rsidR="00F43ACC" w:rsidRDefault="00F43ACC"/>
    <w:p w14:paraId="2F5F2E74" w14:textId="14468197" w:rsidR="001509E5" w:rsidRDefault="001509E5">
      <w:pPr>
        <w:rPr>
          <w:b/>
          <w:bCs/>
          <w:u w:val="single"/>
        </w:rPr>
      </w:pPr>
      <w:r>
        <w:rPr>
          <w:b/>
          <w:bCs/>
          <w:u w:val="single"/>
        </w:rPr>
        <w:t xml:space="preserve">Cancellation </w:t>
      </w:r>
      <w:r w:rsidR="009C01CF">
        <w:rPr>
          <w:b/>
          <w:bCs/>
          <w:u w:val="single"/>
        </w:rPr>
        <w:t>Policy</w:t>
      </w:r>
    </w:p>
    <w:p w14:paraId="708E928D" w14:textId="61794018" w:rsidR="009C01CF" w:rsidRDefault="000A45BF">
      <w:r w:rsidRPr="000A45BF">
        <w:t xml:space="preserve">We operate a 48-hour cancellation policy. If you cancel an appointment over 48-hours in advance, we will not charge you for the missed session. If you cancel after that, or if you cannot attend, you will need to pay for the </w:t>
      </w:r>
      <w:r w:rsidR="00D2162C">
        <w:t>session</w:t>
      </w:r>
      <w:r w:rsidRPr="000A45BF">
        <w:t xml:space="preserve"> as we have committed the time.</w:t>
      </w:r>
    </w:p>
    <w:p w14:paraId="2DEB0494" w14:textId="2867C81B" w:rsidR="00D2162C" w:rsidRDefault="00891AD9">
      <w:r w:rsidRPr="00891AD9">
        <w:t>We recognise that emergencies happen, even if they are rare. If you know that you might not make a</w:t>
      </w:r>
      <w:r>
        <w:t xml:space="preserve"> session</w:t>
      </w:r>
      <w:r w:rsidRPr="00891AD9">
        <w:t>, please let us know when you book it. We will try to be more accommodating in such circumstances. Similarly, if a genuine emergency prevented you from attending, and also from letting us know, we could consider waiving or reducing the cancellation fee.</w:t>
      </w:r>
    </w:p>
    <w:p w14:paraId="16C7CA7C" w14:textId="774E9707" w:rsidR="009C01CF" w:rsidRPr="00AD40E2" w:rsidRDefault="001F7DE9">
      <w:r w:rsidRPr="001F7DE9">
        <w:t xml:space="preserve">Should you repeatedly make and cancel </w:t>
      </w:r>
      <w:r>
        <w:t>sessions</w:t>
      </w:r>
      <w:r w:rsidRPr="001F7DE9">
        <w:t xml:space="preserve">, </w:t>
      </w:r>
      <w:r w:rsidR="00B9552A">
        <w:t>without legitimate reason</w:t>
      </w:r>
      <w:r w:rsidR="00165ADC">
        <w:t xml:space="preserve">s, we </w:t>
      </w:r>
      <w:r w:rsidR="00D07112">
        <w:t xml:space="preserve">will review </w:t>
      </w:r>
      <w:r w:rsidR="00D86679">
        <w:t xml:space="preserve">this with you and we </w:t>
      </w:r>
      <w:r w:rsidR="00D07112">
        <w:t>may</w:t>
      </w:r>
      <w:r w:rsidR="00165ADC">
        <w:t xml:space="preserve"> be forced to terminate your sessions</w:t>
      </w:r>
      <w:r w:rsidR="00FA7C89">
        <w:t xml:space="preserve">. </w:t>
      </w:r>
    </w:p>
    <w:p w14:paraId="29E7696A" w14:textId="07E81ABA" w:rsidR="009C01CF" w:rsidRDefault="009C01CF">
      <w:pPr>
        <w:rPr>
          <w:b/>
          <w:bCs/>
          <w:u w:val="single"/>
        </w:rPr>
      </w:pPr>
      <w:r>
        <w:rPr>
          <w:b/>
          <w:bCs/>
          <w:u w:val="single"/>
        </w:rPr>
        <w:t>Confidentiality</w:t>
      </w:r>
    </w:p>
    <w:p w14:paraId="77D54EF5" w14:textId="13F04EFE" w:rsidR="009C01CF" w:rsidRDefault="009C01CF">
      <w:r>
        <w:t>The information you give us and what you say in the sessions will be kept confidential within the AIMS Service</w:t>
      </w:r>
      <w:r w:rsidR="000951EB">
        <w:t xml:space="preserve">/Therapy Services South West team. This means we will not share this information with anyone else unless you have given us permission to do so. </w:t>
      </w:r>
      <w:r w:rsidR="00C55E61">
        <w:t xml:space="preserve">The AIMS Service team does have a duty of care to everyone we work with. This means that if we think you may hurt yourself or </w:t>
      </w:r>
      <w:r w:rsidR="00B55B24">
        <w:t xml:space="preserve">someone else, or you try to end your life we may have </w:t>
      </w:r>
      <w:r w:rsidR="006C2EE5">
        <w:t>t</w:t>
      </w:r>
      <w:r w:rsidR="00B55B24">
        <w:t>o share this information with GP’s</w:t>
      </w:r>
      <w:r w:rsidR="006C2EE5">
        <w:t xml:space="preserve"> emergency services, social services or others, to make sure you and everyone else is safe.</w:t>
      </w:r>
      <w:r w:rsidR="009276B0">
        <w:t xml:space="preserve"> We try to do this with your permission, but sometimes we may have to share information without your permission</w:t>
      </w:r>
      <w:r w:rsidR="00E23F5A">
        <w:t xml:space="preserve">. We also may have to share information with the police if we believe it may lead to the prevention or detection of a serious crime. </w:t>
      </w:r>
      <w:r w:rsidR="006C2EE5">
        <w:t xml:space="preserve"> </w:t>
      </w:r>
      <w:r w:rsidR="000951EB">
        <w:t xml:space="preserve"> </w:t>
      </w:r>
    </w:p>
    <w:p w14:paraId="35E610D9" w14:textId="106F2BF1" w:rsidR="00A121AA" w:rsidRDefault="00A121AA">
      <w:pPr>
        <w:rPr>
          <w:b/>
          <w:bCs/>
          <w:u w:val="single"/>
        </w:rPr>
      </w:pPr>
      <w:r>
        <w:rPr>
          <w:b/>
          <w:bCs/>
          <w:u w:val="single"/>
        </w:rPr>
        <w:t>Appropriate Behaviour</w:t>
      </w:r>
    </w:p>
    <w:p w14:paraId="0BB1FF4C" w14:textId="4EE55687" w:rsidR="00193058" w:rsidRDefault="00193058">
      <w:r>
        <w:t xml:space="preserve">We are committed to provide </w:t>
      </w:r>
      <w:r w:rsidR="006C0CCF">
        <w:t>a safe and inclusive environment for all clients and staff. This means that any behaviour that is abusive or threatening, will not be tolerated and may result in the termination of sessions</w:t>
      </w:r>
      <w:r w:rsidR="00D42B83">
        <w:t xml:space="preserve">. </w:t>
      </w:r>
    </w:p>
    <w:p w14:paraId="4CE46C53" w14:textId="01B2A8AE" w:rsidR="00D42B83" w:rsidRDefault="00D42B83">
      <w:pPr>
        <w:rPr>
          <w:b/>
          <w:bCs/>
          <w:u w:val="single"/>
        </w:rPr>
      </w:pPr>
      <w:r>
        <w:rPr>
          <w:b/>
          <w:bCs/>
          <w:u w:val="single"/>
        </w:rPr>
        <w:t>Data Protection</w:t>
      </w:r>
    </w:p>
    <w:p w14:paraId="4A5B6572" w14:textId="77777777" w:rsidR="0026077D" w:rsidRDefault="0026077D" w:rsidP="0026077D">
      <w:r>
        <w:t xml:space="preserve">Therapy Services South West CIC is committed to respecting client confidentiality and protecting personally identifiable and sensitive information from unauthorised disclosure, in line with the BACP Ethical Framework for Good Practice in Counselling and Psychotherapy and current legislation, including the Data Protection Act (1988). Information about a client will not be passed to a third party without the express consent of the client. </w:t>
      </w:r>
    </w:p>
    <w:p w14:paraId="2F4F9637" w14:textId="77777777" w:rsidR="0026077D" w:rsidRDefault="0026077D" w:rsidP="0026077D">
      <w:r>
        <w:t>The exceptions to this are:</w:t>
      </w:r>
    </w:p>
    <w:p w14:paraId="1B42809E" w14:textId="6546181C" w:rsidR="0026077D" w:rsidRDefault="0026077D" w:rsidP="005F59B0">
      <w:pPr>
        <w:pStyle w:val="ListParagraph"/>
        <w:numPr>
          <w:ilvl w:val="0"/>
          <w:numId w:val="5"/>
        </w:numPr>
      </w:pPr>
      <w:r>
        <w:t>When there is a child protection issue whereby Therapy Services South West has a statutory duty to inform the appropriate authorities.</w:t>
      </w:r>
    </w:p>
    <w:p w14:paraId="614CEF8F" w14:textId="279E9A2C" w:rsidR="0026077D" w:rsidRDefault="0026077D" w:rsidP="005F59B0">
      <w:pPr>
        <w:pStyle w:val="ListParagraph"/>
        <w:numPr>
          <w:ilvl w:val="0"/>
          <w:numId w:val="5"/>
        </w:numPr>
      </w:pPr>
      <w:r>
        <w:t>Where a client presents a serious risk to themselves or others.</w:t>
      </w:r>
    </w:p>
    <w:p w14:paraId="5F8F29B3" w14:textId="6941D51A" w:rsidR="0026077D" w:rsidRDefault="0026077D" w:rsidP="005F59B0">
      <w:pPr>
        <w:pStyle w:val="ListParagraph"/>
        <w:numPr>
          <w:ilvl w:val="0"/>
          <w:numId w:val="5"/>
        </w:numPr>
      </w:pPr>
      <w:r>
        <w:t>Where involvement with terrorism is suspected.</w:t>
      </w:r>
    </w:p>
    <w:p w14:paraId="2B6A07B8" w14:textId="6DCC7911" w:rsidR="0026077D" w:rsidRDefault="0026077D" w:rsidP="005F59B0">
      <w:pPr>
        <w:pStyle w:val="ListParagraph"/>
        <w:numPr>
          <w:ilvl w:val="0"/>
          <w:numId w:val="5"/>
        </w:numPr>
      </w:pPr>
      <w:r>
        <w:t>Where disclosure is authorised by client consent or the law, it will be undertaken in ways that best protect the client and in Accordance with Article 8 of the Human Rights Act which states: Disclosure should be appropriate for the purpose and only to the extent necessary to achieve that purpose.</w:t>
      </w:r>
    </w:p>
    <w:p w14:paraId="1DB6E9E6" w14:textId="77777777" w:rsidR="0026077D" w:rsidRDefault="0026077D" w:rsidP="0026077D">
      <w:r>
        <w:t>Therapy Services South West CIC endeavours to ensure that all practitioners adhere to this policy and follow the procedure outlined below through appropriate awareness-raising and training.</w:t>
      </w:r>
    </w:p>
    <w:p w14:paraId="0D37DE0C" w14:textId="77777777" w:rsidR="0026077D" w:rsidRDefault="0026077D" w:rsidP="0026077D">
      <w:r>
        <w:t>All client records will be maintained in accordance with the Data Protection Act (1988). Therapy Services South West CIC respects clients’ rights to see information held on them, but reserves the right to withhold any information which might be considered harmful under the guidelines of the above Act.</w:t>
      </w:r>
    </w:p>
    <w:p w14:paraId="4EBAF2EB" w14:textId="334E1C65" w:rsidR="00D42B83" w:rsidRDefault="0026077D" w:rsidP="0026077D">
      <w:r>
        <w:t>Therapy Services South West CIC is also committed to protecting personally identifiable and sensitive information relating to its members and employees and applicants for employment from unauthorised disclosure.</w:t>
      </w:r>
    </w:p>
    <w:p w14:paraId="4057C267" w14:textId="2FFB966E" w:rsidR="0026077D" w:rsidRDefault="0026077D" w:rsidP="0026077D">
      <w:r>
        <w:t xml:space="preserve">For more information </w:t>
      </w:r>
      <w:r w:rsidR="00CF19CC">
        <w:t>you can contact The Data Controller- Robyn Ferns, Director Therapy Services South West CIC</w:t>
      </w:r>
      <w:r w:rsidR="000C745A">
        <w:t xml:space="preserve">. </w:t>
      </w:r>
      <w:hyperlink r:id="rId10" w:history="1">
        <w:r w:rsidR="000C745A" w:rsidRPr="00633162">
          <w:rPr>
            <w:rStyle w:val="Hyperlink"/>
          </w:rPr>
          <w:t>robyn.ferns@therapyservicessouthwest.co.uk</w:t>
        </w:r>
      </w:hyperlink>
    </w:p>
    <w:p w14:paraId="5AFCC46D" w14:textId="77777777" w:rsidR="000C745A" w:rsidRDefault="000C745A" w:rsidP="0026077D"/>
    <w:tbl>
      <w:tblPr>
        <w:tblStyle w:val="TableGrid"/>
        <w:tblW w:w="0" w:type="auto"/>
        <w:tblLook w:val="04A0" w:firstRow="1" w:lastRow="0" w:firstColumn="1" w:lastColumn="0" w:noHBand="0" w:noVBand="1"/>
      </w:tblPr>
      <w:tblGrid>
        <w:gridCol w:w="1271"/>
        <w:gridCol w:w="9185"/>
      </w:tblGrid>
      <w:tr w:rsidR="00010AC1" w14:paraId="63C83EFA" w14:textId="77777777" w:rsidTr="00010AC1">
        <w:tc>
          <w:tcPr>
            <w:tcW w:w="10456" w:type="dxa"/>
            <w:gridSpan w:val="2"/>
          </w:tcPr>
          <w:p w14:paraId="68CEE230" w14:textId="08F39003" w:rsidR="00010AC1" w:rsidRPr="00010AC1" w:rsidRDefault="00010AC1" w:rsidP="0026077D">
            <w:pPr>
              <w:rPr>
                <w:b/>
                <w:bCs/>
              </w:rPr>
            </w:pPr>
            <w:r>
              <w:rPr>
                <w:b/>
                <w:bCs/>
              </w:rPr>
              <w:t>Please write your name and sign or tick below to confirm you have read and agreed to the details above</w:t>
            </w:r>
            <w:r w:rsidR="00B76849">
              <w:rPr>
                <w:b/>
                <w:bCs/>
              </w:rPr>
              <w:t>:</w:t>
            </w:r>
          </w:p>
        </w:tc>
      </w:tr>
      <w:tr w:rsidR="00B76849" w14:paraId="64D01D1E" w14:textId="77777777" w:rsidTr="00B76849">
        <w:tc>
          <w:tcPr>
            <w:tcW w:w="1271" w:type="dxa"/>
          </w:tcPr>
          <w:p w14:paraId="524543BD" w14:textId="3756A565" w:rsidR="00B76849" w:rsidRDefault="00B76849" w:rsidP="0026077D">
            <w:r>
              <w:t>Name:</w:t>
            </w:r>
          </w:p>
        </w:tc>
        <w:tc>
          <w:tcPr>
            <w:tcW w:w="9185" w:type="dxa"/>
          </w:tcPr>
          <w:p w14:paraId="5EDB1C6B" w14:textId="77777777" w:rsidR="00B76849" w:rsidRDefault="00B76849" w:rsidP="0026077D"/>
          <w:p w14:paraId="1424DA1C" w14:textId="25E4B6CB" w:rsidR="006A0EEA" w:rsidRDefault="006A0EEA" w:rsidP="0026077D"/>
        </w:tc>
      </w:tr>
      <w:tr w:rsidR="00B76849" w14:paraId="739ADE3A" w14:textId="77777777" w:rsidTr="00B76849">
        <w:tc>
          <w:tcPr>
            <w:tcW w:w="1271" w:type="dxa"/>
          </w:tcPr>
          <w:p w14:paraId="196F408B" w14:textId="30394880" w:rsidR="00B76849" w:rsidRDefault="00B76849" w:rsidP="0026077D">
            <w:r>
              <w:t>Signature:</w:t>
            </w:r>
          </w:p>
        </w:tc>
        <w:tc>
          <w:tcPr>
            <w:tcW w:w="9185" w:type="dxa"/>
          </w:tcPr>
          <w:p w14:paraId="64410BB6" w14:textId="77777777" w:rsidR="00B76849" w:rsidRDefault="00B76849" w:rsidP="0026077D"/>
          <w:p w14:paraId="1EF9E38A" w14:textId="482047CC" w:rsidR="006A0EEA" w:rsidRDefault="006A0EEA" w:rsidP="0026077D"/>
        </w:tc>
      </w:tr>
      <w:tr w:rsidR="00010AC1" w14:paraId="6358D13B" w14:textId="77777777" w:rsidTr="00010AC1">
        <w:tc>
          <w:tcPr>
            <w:tcW w:w="10456" w:type="dxa"/>
            <w:gridSpan w:val="2"/>
          </w:tcPr>
          <w:p w14:paraId="070BF458" w14:textId="77777777" w:rsidR="006A0EEA" w:rsidRDefault="005B1C7B" w:rsidP="005B1C7B">
            <w:r>
              <w:rPr>
                <w:noProof/>
              </w:rPr>
              <mc:AlternateContent>
                <mc:Choice Requires="wps">
                  <w:drawing>
                    <wp:anchor distT="0" distB="0" distL="114300" distR="114300" simplePos="0" relativeHeight="251659264" behindDoc="0" locked="0" layoutInCell="1" allowOverlap="1" wp14:anchorId="16EC5A4C" wp14:editId="7FDD121E">
                      <wp:simplePos x="0" y="0"/>
                      <wp:positionH relativeFrom="column">
                        <wp:posOffset>27305</wp:posOffset>
                      </wp:positionH>
                      <wp:positionV relativeFrom="paragraph">
                        <wp:posOffset>36830</wp:posOffset>
                      </wp:positionV>
                      <wp:extent cx="175260" cy="114300"/>
                      <wp:effectExtent l="0" t="0" r="15240" b="19050"/>
                      <wp:wrapNone/>
                      <wp:docPr id="1389464735" name="Rectangle 1"/>
                      <wp:cNvGraphicFramePr/>
                      <a:graphic xmlns:a="http://schemas.openxmlformats.org/drawingml/2006/main">
                        <a:graphicData uri="http://schemas.microsoft.com/office/word/2010/wordprocessingShape">
                          <wps:wsp>
                            <wps:cNvSpPr/>
                            <wps:spPr>
                              <a:xfrm>
                                <a:off x="0" y="0"/>
                                <a:ext cx="175260" cy="1143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D8D515" id="Rectangle 1" o:spid="_x0000_s1026" style="position:absolute;margin-left:2.15pt;margin-top:2.9pt;width:13.8pt;height: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" filled="f" strokecolor="#0a121c [484]" strokeweight="2pt"/>
                  </w:pict>
                </mc:Fallback>
              </mc:AlternateContent>
            </w:r>
            <w:r>
              <w:t xml:space="preserve">             I agree to the services provision, confidentiality and data protection details noted above.</w:t>
            </w:r>
          </w:p>
          <w:p w14:paraId="174C40A6" w14:textId="11A72DC2" w:rsidR="005B1C7B" w:rsidRDefault="005B1C7B" w:rsidP="005B1C7B"/>
        </w:tc>
      </w:tr>
      <w:tr w:rsidR="006A0EEA" w14:paraId="2FCB6CA0" w14:textId="77777777" w:rsidTr="006A0EEA">
        <w:tc>
          <w:tcPr>
            <w:tcW w:w="1271" w:type="dxa"/>
          </w:tcPr>
          <w:p w14:paraId="40FB3411" w14:textId="6A060703" w:rsidR="006A0EEA" w:rsidRDefault="006A0EEA" w:rsidP="0026077D">
            <w:r>
              <w:t xml:space="preserve">Date: </w:t>
            </w:r>
          </w:p>
        </w:tc>
        <w:tc>
          <w:tcPr>
            <w:tcW w:w="9185" w:type="dxa"/>
          </w:tcPr>
          <w:p w14:paraId="6B8BED6D" w14:textId="77777777" w:rsidR="006A0EEA" w:rsidRDefault="006A0EEA" w:rsidP="0026077D"/>
          <w:p w14:paraId="615FB5B9" w14:textId="612A50AC" w:rsidR="006A0EEA" w:rsidRDefault="006A0EEA" w:rsidP="0026077D"/>
        </w:tc>
      </w:tr>
    </w:tbl>
    <w:p w14:paraId="00CB3473" w14:textId="77777777" w:rsidR="00397EE2" w:rsidRDefault="00397EE2" w:rsidP="0026077D"/>
    <w:p w14:paraId="0F3C14ED" w14:textId="2276F449" w:rsidR="00DF4821" w:rsidRDefault="00DF4821" w:rsidP="0026077D">
      <w:r>
        <w:t xml:space="preserve">Please return this form to: </w:t>
      </w:r>
      <w:hyperlink r:id="rId11" w:history="1">
        <w:r w:rsidRPr="00633162">
          <w:rPr>
            <w:rStyle w:val="Hyperlink"/>
          </w:rPr>
          <w:t>admin@therapyservicessouthwest.co.uk</w:t>
        </w:r>
      </w:hyperlink>
    </w:p>
    <w:p w14:paraId="4FCCEF30" w14:textId="1BAC4E83" w:rsidR="00DF4821" w:rsidRDefault="00DF4821" w:rsidP="0026077D">
      <w:r>
        <w:t>Or post to</w:t>
      </w:r>
      <w:r w:rsidR="009E26BD">
        <w:t xml:space="preserve"> Therapy Services South West CIC, Palace Avenue Business Centre, Office 2, 4 Palace Avenue, Paignton, TQ3 3HA</w:t>
      </w:r>
    </w:p>
    <w:p w14:paraId="55B96D48" w14:textId="77777777" w:rsidR="0027248E" w:rsidRDefault="0027248E" w:rsidP="0026077D"/>
    <w:p w14:paraId="7F9D022F" w14:textId="77777777" w:rsidR="0027248E" w:rsidRPr="00D42B83" w:rsidRDefault="0027248E" w:rsidP="0026077D"/>
    <w:sectPr w:rsidR="0027248E" w:rsidRPr="00D42B83" w:rsidSect="006A46B5">
      <w:headerReference w:type="default" r:id="rId12"/>
      <w:pgSz w:w="11906" w:h="16838"/>
      <w:pgMar w:top="720" w:right="720" w:bottom="720" w:left="72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68276B" w14:textId="77777777" w:rsidR="00DB5F62" w:rsidRDefault="00DB5F62" w:rsidP="006A46B5">
      <w:pPr>
        <w:spacing w:after="0" w:line="240" w:lineRule="auto"/>
      </w:pPr>
      <w:r>
        <w:separator/>
      </w:r>
    </w:p>
  </w:endnote>
  <w:endnote w:type="continuationSeparator" w:id="0">
    <w:p w14:paraId="4F820AC8" w14:textId="77777777" w:rsidR="00DB5F62" w:rsidRDefault="00DB5F62" w:rsidP="006A46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9077CD" w14:textId="77777777" w:rsidR="00DB5F62" w:rsidRDefault="00DB5F62" w:rsidP="006A46B5">
      <w:pPr>
        <w:spacing w:after="0" w:line="240" w:lineRule="auto"/>
      </w:pPr>
      <w:r>
        <w:separator/>
      </w:r>
    </w:p>
  </w:footnote>
  <w:footnote w:type="continuationSeparator" w:id="0">
    <w:p w14:paraId="704CD384" w14:textId="77777777" w:rsidR="00DB5F62" w:rsidRDefault="00DB5F62" w:rsidP="006A46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940C7D" w14:textId="77777777" w:rsidR="006A46B5" w:rsidRDefault="006A46B5" w:rsidP="006A46B5">
    <w:pPr>
      <w:spacing w:after="0" w:line="240" w:lineRule="auto"/>
      <w:jc w:val="center"/>
      <w:rPr>
        <w:rFonts w:ascii="Comic Sans MS" w:hAnsi="Comic Sans MS"/>
        <w:sz w:val="16"/>
        <w:szCs w:val="16"/>
      </w:rPr>
    </w:pPr>
    <w:r w:rsidRPr="0027513B">
      <w:rPr>
        <w:noProof/>
        <w:lang w:eastAsia="en-GB"/>
      </w:rPr>
      <w:drawing>
        <wp:inline distT="0" distB="0" distL="0" distR="0" wp14:anchorId="24C63C90" wp14:editId="6BD068A3">
          <wp:extent cx="817598" cy="817598"/>
          <wp:effectExtent l="0" t="0" r="1905" b="1905"/>
          <wp:docPr id="2" name="Picture 1">
            <a:extLst xmlns:a="http://schemas.openxmlformats.org/drawingml/2006/main">
              <a:ext uri="{FF2B5EF4-FFF2-40B4-BE49-F238E27FC236}">
                <a16:creationId xmlns:a16="http://schemas.microsoft.com/office/drawing/2014/main" id="{3671E68A-94CC-4E3A-B75E-635DCED0A5A9}"/>
              </a:ext>
            </a:extLst>
          </wp:docPr>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3671E68A-94CC-4E3A-B75E-635DCED0A5A9}"/>
                      </a:ext>
                    </a:extLst>
                  </pic:cNvPr>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817598" cy="817598"/>
                  </a:xfrm>
                  <a:prstGeom prst="rect">
                    <a:avLst/>
                  </a:prstGeom>
                </pic:spPr>
              </pic:pic>
            </a:graphicData>
          </a:graphic>
        </wp:inline>
      </w:drawing>
    </w:r>
  </w:p>
  <w:p w14:paraId="53AFE70F" w14:textId="6CD28073" w:rsidR="006A46B5" w:rsidRPr="00DD1470" w:rsidRDefault="006A46B5" w:rsidP="006A46B5">
    <w:pPr>
      <w:spacing w:after="0" w:line="240" w:lineRule="auto"/>
      <w:jc w:val="center"/>
      <w:rPr>
        <w:rFonts w:ascii="Comic Sans MS" w:hAnsi="Comic Sans MS"/>
        <w:b/>
        <w:sz w:val="12"/>
        <w:szCs w:val="12"/>
      </w:rPr>
    </w:pPr>
    <w:r w:rsidRPr="00DD1470">
      <w:rPr>
        <w:rFonts w:ascii="Comic Sans MS" w:hAnsi="Comic Sans MS"/>
        <w:b/>
        <w:color w:val="00B050"/>
        <w:sz w:val="12"/>
        <w:szCs w:val="12"/>
      </w:rPr>
      <w:t xml:space="preserve">   Email: </w:t>
    </w:r>
    <w:r w:rsidR="00270C27">
      <w:rPr>
        <w:rFonts w:ascii="Comic Sans MS" w:hAnsi="Comic Sans MS"/>
        <w:b/>
        <w:color w:val="00B050"/>
        <w:sz w:val="12"/>
        <w:szCs w:val="12"/>
      </w:rPr>
      <w:t xml:space="preserve">admin@therapyservicessouthwest.co.uk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1B3D05"/>
    <w:multiLevelType w:val="hybridMultilevel"/>
    <w:tmpl w:val="3EB2C7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CC615F"/>
    <w:multiLevelType w:val="hybridMultilevel"/>
    <w:tmpl w:val="9FCE3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0C5328"/>
    <w:multiLevelType w:val="hybridMultilevel"/>
    <w:tmpl w:val="FF202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39D242F"/>
    <w:multiLevelType w:val="hybridMultilevel"/>
    <w:tmpl w:val="8A988962"/>
    <w:lvl w:ilvl="0" w:tplc="95D2286E">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15A3311"/>
    <w:multiLevelType w:val="hybridMultilevel"/>
    <w:tmpl w:val="B0CAAD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32555668">
    <w:abstractNumId w:val="2"/>
  </w:num>
  <w:num w:numId="2" w16cid:durableId="467626727">
    <w:abstractNumId w:val="4"/>
  </w:num>
  <w:num w:numId="3" w16cid:durableId="2045982175">
    <w:abstractNumId w:val="3"/>
  </w:num>
  <w:num w:numId="4" w16cid:durableId="455879930">
    <w:abstractNumId w:val="1"/>
  </w:num>
  <w:num w:numId="5" w16cid:durableId="4201753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7A5"/>
    <w:rsid w:val="000066E5"/>
    <w:rsid w:val="00010AC1"/>
    <w:rsid w:val="000139CC"/>
    <w:rsid w:val="0002207F"/>
    <w:rsid w:val="0002755A"/>
    <w:rsid w:val="00035FB2"/>
    <w:rsid w:val="00044A36"/>
    <w:rsid w:val="00084600"/>
    <w:rsid w:val="000951EB"/>
    <w:rsid w:val="000A45BF"/>
    <w:rsid w:val="000C745A"/>
    <w:rsid w:val="000D0E04"/>
    <w:rsid w:val="000D3B88"/>
    <w:rsid w:val="00101BBD"/>
    <w:rsid w:val="00110D80"/>
    <w:rsid w:val="00136ED1"/>
    <w:rsid w:val="00145254"/>
    <w:rsid w:val="001509E5"/>
    <w:rsid w:val="00165ADC"/>
    <w:rsid w:val="00171E43"/>
    <w:rsid w:val="00172791"/>
    <w:rsid w:val="00185950"/>
    <w:rsid w:val="00193058"/>
    <w:rsid w:val="001933A8"/>
    <w:rsid w:val="001D03FC"/>
    <w:rsid w:val="001D0558"/>
    <w:rsid w:val="001D2786"/>
    <w:rsid w:val="001F1B64"/>
    <w:rsid w:val="001F7DE9"/>
    <w:rsid w:val="00204C53"/>
    <w:rsid w:val="00214072"/>
    <w:rsid w:val="00221AE1"/>
    <w:rsid w:val="00222F65"/>
    <w:rsid w:val="00223579"/>
    <w:rsid w:val="00227AE9"/>
    <w:rsid w:val="00247095"/>
    <w:rsid w:val="0026077D"/>
    <w:rsid w:val="00266CE9"/>
    <w:rsid w:val="00270C27"/>
    <w:rsid w:val="0027248E"/>
    <w:rsid w:val="00293342"/>
    <w:rsid w:val="00294A68"/>
    <w:rsid w:val="002968A8"/>
    <w:rsid w:val="003160AE"/>
    <w:rsid w:val="0032008A"/>
    <w:rsid w:val="003307C0"/>
    <w:rsid w:val="0035158A"/>
    <w:rsid w:val="00393175"/>
    <w:rsid w:val="0039661D"/>
    <w:rsid w:val="00396A2D"/>
    <w:rsid w:val="00397EE2"/>
    <w:rsid w:val="003C7161"/>
    <w:rsid w:val="003E28E4"/>
    <w:rsid w:val="003E3D85"/>
    <w:rsid w:val="003E6520"/>
    <w:rsid w:val="003F1008"/>
    <w:rsid w:val="003F5C7E"/>
    <w:rsid w:val="004048E4"/>
    <w:rsid w:val="00407BFA"/>
    <w:rsid w:val="00425722"/>
    <w:rsid w:val="004655E8"/>
    <w:rsid w:val="00465F1B"/>
    <w:rsid w:val="00471036"/>
    <w:rsid w:val="004843D2"/>
    <w:rsid w:val="00485211"/>
    <w:rsid w:val="00494167"/>
    <w:rsid w:val="004B63C3"/>
    <w:rsid w:val="004C03DD"/>
    <w:rsid w:val="004C18E3"/>
    <w:rsid w:val="004D5319"/>
    <w:rsid w:val="004F78F8"/>
    <w:rsid w:val="00511FAA"/>
    <w:rsid w:val="005668F6"/>
    <w:rsid w:val="005A0C3F"/>
    <w:rsid w:val="005A23C6"/>
    <w:rsid w:val="005A27AD"/>
    <w:rsid w:val="005B0CA7"/>
    <w:rsid w:val="005B1C7B"/>
    <w:rsid w:val="005B3F02"/>
    <w:rsid w:val="005B5C7D"/>
    <w:rsid w:val="005D1D25"/>
    <w:rsid w:val="005D7B9A"/>
    <w:rsid w:val="005F019E"/>
    <w:rsid w:val="005F59B0"/>
    <w:rsid w:val="00601187"/>
    <w:rsid w:val="006014F0"/>
    <w:rsid w:val="00627952"/>
    <w:rsid w:val="00627A5F"/>
    <w:rsid w:val="00690355"/>
    <w:rsid w:val="00695930"/>
    <w:rsid w:val="006A0EEA"/>
    <w:rsid w:val="006A46B5"/>
    <w:rsid w:val="006B3807"/>
    <w:rsid w:val="006C0CCF"/>
    <w:rsid w:val="006C2EE5"/>
    <w:rsid w:val="006C50A6"/>
    <w:rsid w:val="006E3A85"/>
    <w:rsid w:val="006F34A9"/>
    <w:rsid w:val="007140F4"/>
    <w:rsid w:val="00721A1F"/>
    <w:rsid w:val="00744D6A"/>
    <w:rsid w:val="007507E9"/>
    <w:rsid w:val="00782602"/>
    <w:rsid w:val="00797D16"/>
    <w:rsid w:val="007E68EC"/>
    <w:rsid w:val="007F47C0"/>
    <w:rsid w:val="00810853"/>
    <w:rsid w:val="0083159B"/>
    <w:rsid w:val="00847095"/>
    <w:rsid w:val="00847532"/>
    <w:rsid w:val="00891AD9"/>
    <w:rsid w:val="00896792"/>
    <w:rsid w:val="00897833"/>
    <w:rsid w:val="008A3E57"/>
    <w:rsid w:val="008B1B59"/>
    <w:rsid w:val="008B7C9A"/>
    <w:rsid w:val="008C47EF"/>
    <w:rsid w:val="008D32EF"/>
    <w:rsid w:val="008D4C0E"/>
    <w:rsid w:val="008D5A51"/>
    <w:rsid w:val="008D5C8C"/>
    <w:rsid w:val="008E10D2"/>
    <w:rsid w:val="008F3EBB"/>
    <w:rsid w:val="009108FC"/>
    <w:rsid w:val="0092298B"/>
    <w:rsid w:val="009251F3"/>
    <w:rsid w:val="009276B0"/>
    <w:rsid w:val="00946995"/>
    <w:rsid w:val="009846B0"/>
    <w:rsid w:val="00991146"/>
    <w:rsid w:val="00993817"/>
    <w:rsid w:val="009B559C"/>
    <w:rsid w:val="009C01CF"/>
    <w:rsid w:val="009C593D"/>
    <w:rsid w:val="009C67A9"/>
    <w:rsid w:val="009D5A29"/>
    <w:rsid w:val="009D77BA"/>
    <w:rsid w:val="009E22D7"/>
    <w:rsid w:val="009E26BD"/>
    <w:rsid w:val="00A121AA"/>
    <w:rsid w:val="00A13163"/>
    <w:rsid w:val="00A5102C"/>
    <w:rsid w:val="00A524F8"/>
    <w:rsid w:val="00A60222"/>
    <w:rsid w:val="00A7186A"/>
    <w:rsid w:val="00A76027"/>
    <w:rsid w:val="00A83D81"/>
    <w:rsid w:val="00AC3307"/>
    <w:rsid w:val="00AC43CD"/>
    <w:rsid w:val="00AC559C"/>
    <w:rsid w:val="00AD40E2"/>
    <w:rsid w:val="00B031F5"/>
    <w:rsid w:val="00B160BA"/>
    <w:rsid w:val="00B16870"/>
    <w:rsid w:val="00B22105"/>
    <w:rsid w:val="00B25F23"/>
    <w:rsid w:val="00B36EED"/>
    <w:rsid w:val="00B4396A"/>
    <w:rsid w:val="00B55B24"/>
    <w:rsid w:val="00B643FE"/>
    <w:rsid w:val="00B76849"/>
    <w:rsid w:val="00B76ED4"/>
    <w:rsid w:val="00B77986"/>
    <w:rsid w:val="00B82025"/>
    <w:rsid w:val="00B86AC5"/>
    <w:rsid w:val="00B9552A"/>
    <w:rsid w:val="00BA029E"/>
    <w:rsid w:val="00BB2F26"/>
    <w:rsid w:val="00BD0DA7"/>
    <w:rsid w:val="00BE1F53"/>
    <w:rsid w:val="00BE2092"/>
    <w:rsid w:val="00BE6332"/>
    <w:rsid w:val="00BF7FCD"/>
    <w:rsid w:val="00C02DA0"/>
    <w:rsid w:val="00C05B27"/>
    <w:rsid w:val="00C45D8F"/>
    <w:rsid w:val="00C46F21"/>
    <w:rsid w:val="00C47190"/>
    <w:rsid w:val="00C527A5"/>
    <w:rsid w:val="00C53350"/>
    <w:rsid w:val="00C55E61"/>
    <w:rsid w:val="00C56A83"/>
    <w:rsid w:val="00C8547D"/>
    <w:rsid w:val="00C87D6A"/>
    <w:rsid w:val="00C94157"/>
    <w:rsid w:val="00CA5160"/>
    <w:rsid w:val="00CE49C7"/>
    <w:rsid w:val="00CF0900"/>
    <w:rsid w:val="00CF19CC"/>
    <w:rsid w:val="00D07112"/>
    <w:rsid w:val="00D15807"/>
    <w:rsid w:val="00D2162C"/>
    <w:rsid w:val="00D222DE"/>
    <w:rsid w:val="00D24EDC"/>
    <w:rsid w:val="00D25BA2"/>
    <w:rsid w:val="00D31C5F"/>
    <w:rsid w:val="00D42B83"/>
    <w:rsid w:val="00D86679"/>
    <w:rsid w:val="00D90E2B"/>
    <w:rsid w:val="00D97D5B"/>
    <w:rsid w:val="00DA5636"/>
    <w:rsid w:val="00DB5F62"/>
    <w:rsid w:val="00DC5E24"/>
    <w:rsid w:val="00DD1470"/>
    <w:rsid w:val="00DD5630"/>
    <w:rsid w:val="00DF4821"/>
    <w:rsid w:val="00E113FA"/>
    <w:rsid w:val="00E23F5A"/>
    <w:rsid w:val="00E264B4"/>
    <w:rsid w:val="00E33C6C"/>
    <w:rsid w:val="00E3612D"/>
    <w:rsid w:val="00E76749"/>
    <w:rsid w:val="00E92AFC"/>
    <w:rsid w:val="00EA1B8D"/>
    <w:rsid w:val="00EA3559"/>
    <w:rsid w:val="00EC7447"/>
    <w:rsid w:val="00ED3E7A"/>
    <w:rsid w:val="00EF7C78"/>
    <w:rsid w:val="00F0305E"/>
    <w:rsid w:val="00F14472"/>
    <w:rsid w:val="00F25F48"/>
    <w:rsid w:val="00F263EC"/>
    <w:rsid w:val="00F4368F"/>
    <w:rsid w:val="00F43ACC"/>
    <w:rsid w:val="00F46EFF"/>
    <w:rsid w:val="00F46F0C"/>
    <w:rsid w:val="00F607F9"/>
    <w:rsid w:val="00F63732"/>
    <w:rsid w:val="00F80152"/>
    <w:rsid w:val="00F8550F"/>
    <w:rsid w:val="00F95E8B"/>
    <w:rsid w:val="00F97E64"/>
    <w:rsid w:val="00FA74A0"/>
    <w:rsid w:val="00FA7C89"/>
    <w:rsid w:val="00FB351B"/>
    <w:rsid w:val="00FC147A"/>
    <w:rsid w:val="00FC31C6"/>
    <w:rsid w:val="00FC7F47"/>
    <w:rsid w:val="00FD0315"/>
    <w:rsid w:val="00FD5609"/>
    <w:rsid w:val="00FE59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B3F162"/>
  <w15:docId w15:val="{D2AE317F-AB08-4B73-A22D-DC0F971DB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661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46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46B5"/>
  </w:style>
  <w:style w:type="paragraph" w:styleId="Footer">
    <w:name w:val="footer"/>
    <w:basedOn w:val="Normal"/>
    <w:link w:val="FooterChar"/>
    <w:uiPriority w:val="99"/>
    <w:semiHidden/>
    <w:unhideWhenUsed/>
    <w:rsid w:val="006A46B5"/>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6A46B5"/>
  </w:style>
  <w:style w:type="paragraph" w:styleId="BalloonText">
    <w:name w:val="Balloon Text"/>
    <w:basedOn w:val="Normal"/>
    <w:link w:val="BalloonTextChar"/>
    <w:uiPriority w:val="99"/>
    <w:semiHidden/>
    <w:unhideWhenUsed/>
    <w:rsid w:val="006A46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46B5"/>
    <w:rPr>
      <w:rFonts w:ascii="Tahoma" w:hAnsi="Tahoma" w:cs="Tahoma"/>
      <w:sz w:val="16"/>
      <w:szCs w:val="16"/>
    </w:rPr>
  </w:style>
  <w:style w:type="table" w:styleId="TableGrid">
    <w:name w:val="Table Grid"/>
    <w:basedOn w:val="TableNormal"/>
    <w:uiPriority w:val="59"/>
    <w:rsid w:val="003966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3612D"/>
    <w:pPr>
      <w:ind w:left="720"/>
      <w:contextualSpacing/>
    </w:pPr>
  </w:style>
  <w:style w:type="character" w:styleId="Hyperlink">
    <w:name w:val="Hyperlink"/>
    <w:basedOn w:val="DefaultParagraphFont"/>
    <w:uiPriority w:val="99"/>
    <w:unhideWhenUsed/>
    <w:rsid w:val="00270C27"/>
    <w:rPr>
      <w:color w:val="0000FF" w:themeColor="hyperlink"/>
      <w:u w:val="single"/>
    </w:rPr>
  </w:style>
  <w:style w:type="character" w:styleId="UnresolvedMention">
    <w:name w:val="Unresolved Mention"/>
    <w:basedOn w:val="DefaultParagraphFont"/>
    <w:uiPriority w:val="99"/>
    <w:semiHidden/>
    <w:unhideWhenUsed/>
    <w:rsid w:val="00270C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dmin@therapyservicessouthwest.co.uk" TargetMode="External"/><Relationship Id="rId5" Type="http://schemas.openxmlformats.org/officeDocument/2006/relationships/footnotes" Target="footnotes.xml"/><Relationship Id="rId10" Type="http://schemas.openxmlformats.org/officeDocument/2006/relationships/hyperlink" Target="mailto:robyn.ferns@therapyservicessouthwest.co.uk"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E:\Play%20Therapy%20Business\Set%20up\Sequoiatherapy%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Sequoiatherapy letterhead</Template>
  <TotalTime>0</TotalTime>
  <Pages>5</Pages>
  <Words>1132</Words>
  <Characters>6458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Booth</dc:creator>
  <cp:lastModifiedBy>Robyn Ferns</cp:lastModifiedBy>
  <cp:revision>106</cp:revision>
  <dcterms:created xsi:type="dcterms:W3CDTF">2024-08-27T13:54:00Z</dcterms:created>
  <dcterms:modified xsi:type="dcterms:W3CDTF">2024-11-05T14:06:00Z</dcterms:modified>
</cp:coreProperties>
</file>